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03574" w14:textId="77777777" w:rsidR="00DB5BA0" w:rsidRPr="000E4A28" w:rsidRDefault="00E14C3F" w:rsidP="00E14C3F">
      <w:pPr>
        <w:pStyle w:val="ProvinciaTesto"/>
        <w:ind w:left="0"/>
        <w:jc w:val="center"/>
        <w:rPr>
          <w:b/>
        </w:rPr>
      </w:pPr>
      <w:bookmarkStart w:id="0" w:name="_GoBack"/>
      <w:bookmarkEnd w:id="0"/>
      <w:r w:rsidRPr="000E4A28">
        <w:rPr>
          <w:b/>
        </w:rPr>
        <w:t>CONCESSIONE DI CONTRIBUTI AI NUCLEI FAMILIARI DELLE PERSONE CON DISABILITÀ GRAVISSIME</w:t>
      </w:r>
    </w:p>
    <w:p w14:paraId="64EFA5BD" w14:textId="77777777" w:rsidR="00DB5BA0" w:rsidRPr="00EC47E4" w:rsidRDefault="00DB5BA0" w:rsidP="00E14C3F">
      <w:pPr>
        <w:pStyle w:val="ProvinciaTesto"/>
        <w:ind w:left="0"/>
        <w:rPr>
          <w:sz w:val="16"/>
          <w:szCs w:val="16"/>
        </w:rPr>
      </w:pPr>
    </w:p>
    <w:p w14:paraId="58B63493" w14:textId="77777777" w:rsidR="00DB5BA0" w:rsidRPr="000E4A28" w:rsidRDefault="00E14C3F" w:rsidP="00E14C3F">
      <w:pPr>
        <w:pStyle w:val="ProvinciaTesto"/>
        <w:ind w:left="0"/>
        <w:jc w:val="center"/>
        <w:rPr>
          <w:b/>
          <w:i/>
          <w:u w:val="single"/>
        </w:rPr>
      </w:pPr>
      <w:r w:rsidRPr="000E4A28">
        <w:rPr>
          <w:b/>
          <w:i/>
          <w:u w:val="single"/>
        </w:rPr>
        <w:t>Modulo di richiesta di certificazione specialistica</w:t>
      </w:r>
    </w:p>
    <w:p w14:paraId="610BE156" w14:textId="77777777" w:rsidR="00E14C3F" w:rsidRPr="00EC47E4" w:rsidRDefault="00E14C3F" w:rsidP="00E14C3F">
      <w:pPr>
        <w:pStyle w:val="ProvinciaTesto"/>
        <w:ind w:left="0"/>
        <w:rPr>
          <w:sz w:val="16"/>
          <w:szCs w:val="16"/>
        </w:rPr>
      </w:pPr>
    </w:p>
    <w:p w14:paraId="1FD09CB3" w14:textId="77777777" w:rsidR="00E14C3F" w:rsidRPr="000E4A28" w:rsidRDefault="00E14C3F" w:rsidP="00E14C3F">
      <w:pPr>
        <w:spacing w:after="0" w:line="240" w:lineRule="auto"/>
        <w:contextualSpacing/>
        <w:jc w:val="both"/>
        <w:rPr>
          <w:rFonts w:ascii="Garamond" w:eastAsia="Times New Roman" w:hAnsi="Garamond"/>
        </w:rPr>
      </w:pPr>
      <w:r w:rsidRPr="000E4A28">
        <w:rPr>
          <w:rFonts w:ascii="Garamond" w:eastAsia="Times New Roman" w:hAnsi="Garamond"/>
        </w:rPr>
        <w:t>Il/La sottoscritto/a</w:t>
      </w:r>
    </w:p>
    <w:p w14:paraId="21184D8E" w14:textId="77777777" w:rsidR="00E14C3F" w:rsidRPr="00EC47E4" w:rsidRDefault="00E14C3F" w:rsidP="00E14C3F">
      <w:pPr>
        <w:spacing w:after="0" w:line="240" w:lineRule="auto"/>
        <w:contextualSpacing/>
        <w:jc w:val="both"/>
        <w:rPr>
          <w:rFonts w:ascii="Garamond" w:hAnsi="Garamond"/>
          <w:sz w:val="8"/>
          <w:szCs w:val="8"/>
        </w:rPr>
      </w:pPr>
    </w:p>
    <w:p w14:paraId="3C6401D9" w14:textId="77777777" w:rsidR="00E14C3F" w:rsidRPr="000E4A28" w:rsidRDefault="00E14C3F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 xml:space="preserve">Nome _________________ Cognome ___________________ nato/a ____________ il _______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 xml:space="preserve">_____ via/piazza _______________________ n. telefono </w:t>
      </w:r>
      <w:r w:rsidRPr="000E4A28">
        <w:rPr>
          <w:rFonts w:ascii="Garamond" w:eastAsia="Courier New" w:hAnsi="Garamond" w:cs="Courier New"/>
          <w:szCs w:val="28"/>
        </w:rPr>
        <w:t>___</w:t>
      </w:r>
      <w:r w:rsidR="0035525C">
        <w:rPr>
          <w:rFonts w:ascii="Garamond" w:eastAsia="Courier New" w:hAnsi="Garamond" w:cs="Courier New"/>
          <w:szCs w:val="28"/>
        </w:rPr>
        <w:t>_____</w:t>
      </w:r>
      <w:r w:rsidRPr="000E4A28">
        <w:rPr>
          <w:rFonts w:ascii="Garamond" w:eastAsia="Courier New" w:hAnsi="Garamond" w:cs="Courier New"/>
          <w:szCs w:val="28"/>
        </w:rPr>
        <w:t>________</w:t>
      </w:r>
    </w:p>
    <w:p w14:paraId="63A7C3B0" w14:textId="7D18BA74" w:rsidR="00E14C3F" w:rsidRPr="000E4A28" w:rsidRDefault="00E14C3F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>in qualità di _______________________________</w:t>
      </w:r>
      <w:r w:rsidRPr="000E4A28">
        <w:rPr>
          <w:rFonts w:ascii="Garamond" w:eastAsia="Times New Roman" w:hAnsi="Garamond"/>
          <w:b/>
          <w:i/>
          <w:szCs w:val="28"/>
        </w:rPr>
        <w:t xml:space="preserve"> </w:t>
      </w:r>
      <w:proofErr w:type="gramStart"/>
      <w:r w:rsidRPr="000E4A28">
        <w:rPr>
          <w:rFonts w:ascii="Garamond" w:eastAsia="Times New Roman" w:hAnsi="Garamond"/>
          <w:b/>
          <w:i/>
          <w:szCs w:val="28"/>
        </w:rPr>
        <w:t xml:space="preserve">   </w:t>
      </w:r>
      <w:r w:rsidRPr="000E4A28">
        <w:rPr>
          <w:rFonts w:ascii="Garamond" w:eastAsia="Times New Roman" w:hAnsi="Garamond"/>
          <w:b/>
          <w:i/>
          <w:sz w:val="20"/>
          <w:szCs w:val="28"/>
        </w:rPr>
        <w:t>(</w:t>
      </w:r>
      <w:proofErr w:type="gramEnd"/>
      <w:r w:rsidR="0075174E">
        <w:rPr>
          <w:rFonts w:ascii="Garamond" w:hAnsi="Garamond"/>
          <w:b/>
          <w:bCs/>
          <w:sz w:val="18"/>
          <w:szCs w:val="18"/>
        </w:rPr>
        <w:t>titolare/</w:t>
      </w:r>
      <w:r w:rsidR="0075174E" w:rsidRPr="009A174C">
        <w:rPr>
          <w:rFonts w:ascii="Garamond" w:hAnsi="Garamond"/>
          <w:b/>
          <w:bCs/>
          <w:sz w:val="18"/>
          <w:szCs w:val="18"/>
        </w:rPr>
        <w:t>familiare</w:t>
      </w:r>
      <w:r w:rsidR="0075174E">
        <w:rPr>
          <w:rFonts w:ascii="Garamond" w:hAnsi="Garamond"/>
          <w:b/>
          <w:bCs/>
          <w:sz w:val="18"/>
          <w:szCs w:val="18"/>
        </w:rPr>
        <w:t>/tutore/altro (spec.)</w:t>
      </w:r>
      <w:r w:rsidRPr="000E4A28">
        <w:rPr>
          <w:rFonts w:ascii="Garamond" w:eastAsia="Times New Roman" w:hAnsi="Garamond"/>
          <w:b/>
          <w:i/>
          <w:sz w:val="20"/>
          <w:szCs w:val="28"/>
        </w:rPr>
        <w:t>)</w:t>
      </w:r>
    </w:p>
    <w:p w14:paraId="360B1952" w14:textId="77777777" w:rsidR="00E14C3F" w:rsidRPr="00EC47E4" w:rsidRDefault="00E14C3F" w:rsidP="00EC47E4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 w:val="16"/>
          <w:szCs w:val="16"/>
        </w:rPr>
      </w:pPr>
    </w:p>
    <w:p w14:paraId="62D72538" w14:textId="77777777" w:rsidR="00A82DE3" w:rsidRPr="000E4A28" w:rsidRDefault="00A82DE3" w:rsidP="00EC47E4">
      <w:pPr>
        <w:spacing w:after="0" w:line="240" w:lineRule="auto"/>
        <w:contextualSpacing/>
        <w:jc w:val="center"/>
        <w:rPr>
          <w:rFonts w:ascii="Garamond" w:eastAsia="Times New Roman" w:hAnsi="Garamond"/>
          <w:b/>
          <w:i/>
          <w:szCs w:val="28"/>
        </w:rPr>
      </w:pPr>
      <w:r w:rsidRPr="000E4A28">
        <w:rPr>
          <w:rFonts w:ascii="Garamond" w:eastAsia="Times New Roman" w:hAnsi="Garamond"/>
          <w:b/>
          <w:i/>
          <w:szCs w:val="28"/>
        </w:rPr>
        <w:t>fa domanda di certificazione specialistica</w:t>
      </w:r>
    </w:p>
    <w:p w14:paraId="72BBCBA7" w14:textId="77777777" w:rsidR="00A82DE3" w:rsidRPr="00EC47E4" w:rsidRDefault="00A82DE3" w:rsidP="00EC47E4">
      <w:pPr>
        <w:spacing w:after="0" w:line="24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2980BE9B" w14:textId="77777777" w:rsidR="00A82DE3" w:rsidRPr="000E4A28" w:rsidRDefault="00A82DE3" w:rsidP="00EC47E4">
      <w:pPr>
        <w:spacing w:after="0" w:line="240" w:lineRule="auto"/>
        <w:contextualSpacing/>
        <w:jc w:val="center"/>
        <w:rPr>
          <w:rFonts w:ascii="Garamond" w:eastAsia="Times New Roman" w:hAnsi="Garamond"/>
          <w:b/>
          <w:i/>
          <w:sz w:val="20"/>
          <w:szCs w:val="28"/>
        </w:rPr>
      </w:pPr>
      <w:r w:rsidRPr="000E4A28">
        <w:rPr>
          <w:rFonts w:ascii="Garamond" w:eastAsia="Times New Roman" w:hAnsi="Garamond"/>
          <w:b/>
          <w:i/>
          <w:sz w:val="20"/>
          <w:szCs w:val="28"/>
        </w:rPr>
        <w:t>(la parte sottostante è da compilare soltanto nel caso in cui il richiedente è persona diversa dal titolare)</w:t>
      </w:r>
    </w:p>
    <w:p w14:paraId="4B1CFA61" w14:textId="77777777" w:rsidR="000E4A28" w:rsidRPr="00EC47E4" w:rsidRDefault="000E4A28" w:rsidP="00EC47E4">
      <w:pPr>
        <w:spacing w:after="0" w:line="240" w:lineRule="auto"/>
        <w:contextualSpacing/>
        <w:jc w:val="both"/>
        <w:rPr>
          <w:rFonts w:ascii="Garamond" w:eastAsia="Times New Roman" w:hAnsi="Garamond"/>
          <w:sz w:val="16"/>
          <w:szCs w:val="28"/>
        </w:rPr>
      </w:pPr>
    </w:p>
    <w:p w14:paraId="31BE2C50" w14:textId="77777777" w:rsidR="00E14C3F" w:rsidRDefault="000C12C6" w:rsidP="0035525C">
      <w:pPr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>p</w:t>
      </w:r>
      <w:r w:rsidR="00A82DE3" w:rsidRPr="000E4A28">
        <w:rPr>
          <w:rFonts w:ascii="Garamond" w:eastAsia="Times New Roman" w:hAnsi="Garamond"/>
          <w:szCs w:val="28"/>
        </w:rPr>
        <w:t>er il Sig./Sig.ra</w:t>
      </w:r>
    </w:p>
    <w:p w14:paraId="67B6C111" w14:textId="77777777" w:rsidR="00EC47E4" w:rsidRPr="00EC47E4" w:rsidRDefault="00EC47E4" w:rsidP="0035525C">
      <w:pPr>
        <w:spacing w:after="0" w:line="36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6919985E" w14:textId="77777777" w:rsidR="00A82DE3" w:rsidRPr="000E4A28" w:rsidRDefault="00A82DE3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 xml:space="preserve">Nome _________________ Cognome ___________________ nato/a ____________ il _______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 xml:space="preserve">_____ via/piazza _______________________ n. telefono </w:t>
      </w:r>
      <w:r w:rsidRPr="000E4A28">
        <w:rPr>
          <w:rFonts w:ascii="Garamond" w:eastAsia="Courier New" w:hAnsi="Garamond" w:cs="Courier New"/>
          <w:szCs w:val="28"/>
        </w:rPr>
        <w:t>______</w:t>
      </w:r>
      <w:r w:rsidR="0035525C">
        <w:rPr>
          <w:rFonts w:ascii="Garamond" w:eastAsia="Courier New" w:hAnsi="Garamond" w:cs="Courier New"/>
          <w:szCs w:val="28"/>
        </w:rPr>
        <w:t>_________</w:t>
      </w:r>
      <w:r w:rsidRPr="000E4A28">
        <w:rPr>
          <w:rFonts w:ascii="Garamond" w:eastAsia="Courier New" w:hAnsi="Garamond" w:cs="Courier New"/>
          <w:szCs w:val="28"/>
        </w:rPr>
        <w:t>_____</w:t>
      </w:r>
    </w:p>
    <w:p w14:paraId="15F73D45" w14:textId="77777777" w:rsidR="00E14C3F" w:rsidRPr="00EC47E4" w:rsidRDefault="00E14C3F" w:rsidP="00E14C3F">
      <w:pPr>
        <w:pStyle w:val="ProvinciaTesto"/>
        <w:ind w:left="0"/>
        <w:rPr>
          <w:sz w:val="16"/>
        </w:rPr>
      </w:pPr>
    </w:p>
    <w:p w14:paraId="48F641DA" w14:textId="77777777" w:rsidR="00DB5BA0" w:rsidRPr="000E4A28" w:rsidRDefault="000C12C6" w:rsidP="000C12C6">
      <w:pPr>
        <w:pStyle w:val="ProvinciaTesto"/>
        <w:ind w:left="0"/>
        <w:jc w:val="center"/>
        <w:rPr>
          <w:b/>
          <w:sz w:val="22"/>
        </w:rPr>
      </w:pPr>
      <w:r w:rsidRPr="000E4A28">
        <w:rPr>
          <w:b/>
          <w:sz w:val="22"/>
        </w:rPr>
        <w:t>per una delle seguenti condizioni:</w:t>
      </w:r>
    </w:p>
    <w:p w14:paraId="2A493478" w14:textId="77777777" w:rsidR="000C12C6" w:rsidRPr="00EC47E4" w:rsidRDefault="000C12C6" w:rsidP="00E14C3F">
      <w:pPr>
        <w:pStyle w:val="ProvinciaTesto"/>
        <w:ind w:left="0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8"/>
        <w:gridCol w:w="2884"/>
      </w:tblGrid>
      <w:tr w:rsidR="000C12C6" w:rsidRPr="00890400" w14:paraId="10C1AC0C" w14:textId="77777777" w:rsidTr="000C12C6">
        <w:trPr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56EA520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b/>
                <w:sz w:val="20"/>
                <w:szCs w:val="36"/>
              </w:rPr>
            </w:pPr>
            <w:r w:rsidRPr="000C12C6">
              <w:rPr>
                <w:rFonts w:ascii="Garamond" w:hAnsi="Garamond"/>
                <w:b/>
                <w:sz w:val="20"/>
                <w:szCs w:val="16"/>
              </w:rPr>
              <w:t>Condizioni di disabilità gravissima</w:t>
            </w:r>
          </w:p>
        </w:tc>
      </w:tr>
      <w:tr w:rsidR="000C12C6" w:rsidRPr="00890400" w14:paraId="593F30F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70F1FFA7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1A</w:t>
            </w:r>
          </w:p>
          <w:p w14:paraId="0EE9ABD2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dipendenti da ventilazione meccanica invasiva assistita o non invasiva continuativa 24h/die x 7 giorni la settimana;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35715E66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380695F2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847541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1B</w:t>
            </w:r>
          </w:p>
          <w:p w14:paraId="1372E68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 xml:space="preserve">persone con grave o gravissimo stato di demenza con un punteggio sulla scala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Clinical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Dementia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Rating Scale (CDRS)&gt;=4;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3A039F64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B393AA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FB33DD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1C</w:t>
            </w:r>
          </w:p>
          <w:p w14:paraId="4A58C55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con lesioni spinali fra C</w:t>
            </w:r>
            <w:r w:rsidRPr="000C12C6">
              <w:rPr>
                <w:rFonts w:ascii="Garamond" w:hAnsi="Garamond"/>
                <w:sz w:val="16"/>
                <w:szCs w:val="16"/>
                <w:vertAlign w:val="subscript"/>
              </w:rPr>
              <w:t>Ø</w:t>
            </w:r>
            <w:r w:rsidRPr="000C12C6">
              <w:rPr>
                <w:rFonts w:ascii="Garamond" w:hAnsi="Garamond"/>
                <w:sz w:val="16"/>
                <w:szCs w:val="16"/>
              </w:rPr>
              <w:t>/C5, di qualsiasi natura, con livello della lesione, identificata dal livello sulla scala ASIA Impairment Scale (AIS) di grado A o B. Nel caso di lesioni con esiti asimmetrici ambedue le lateralità devono essere valutate con lesione di grado A o B;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4A9758DF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9924CFA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4D8CEC9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1D/A e 1D/B</w:t>
            </w:r>
          </w:p>
          <w:p w14:paraId="325E473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 xml:space="preserve">persone con gravissima compromissione motoria da patologia neurologica o muscolare (escluse le persone affette da Sclerosi Laterale Amiotrofica perché già destinatarie di interventi analoghi di cui alla </w:t>
            </w:r>
            <w:r w:rsidRPr="000C12C6">
              <w:rPr>
                <w:rFonts w:ascii="Garamond" w:hAnsi="Garamond"/>
                <w:iCs/>
                <w:sz w:val="16"/>
                <w:szCs w:val="16"/>
              </w:rPr>
              <w:t>DGR n. 256/2013</w:t>
            </w:r>
            <w:r w:rsidRPr="000C12C6">
              <w:rPr>
                <w:rFonts w:ascii="Garamond" w:hAnsi="Garamond"/>
                <w:sz w:val="16"/>
                <w:szCs w:val="16"/>
              </w:rPr>
              <w:t xml:space="preserve">) con bilancio muscolare complessivo ≤ 1 ai 4 arti alla scala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Medical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Research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Council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(MRC), o con punteggio alla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Expanded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Disability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Status Scale (EDSS) ≥ 9, o in stadio 5 di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Hoehn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e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Yahr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mod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>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65DEA5FA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33A5F164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C9FCE89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1E</w:t>
            </w:r>
          </w:p>
          <w:p w14:paraId="49C3550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con deprivazione sensoriale complessa intesa come compresenza di minorazione visiva totale o con residuo visivo non superiore a 1/20 in entrambi gli occhi o nell’occhio migliore, anche con eventuale correzione o con residuo perimetrico binoculare inferiore al 10 per cento e ipoacusia, a prescindere dall’epoca di insorgenza, pari o superiore a 90 decibel HTL di media fra le frequenze 500, 1000, 2000 hertz nell’orecchio migliore;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65A2DA84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3F941A5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002A5157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1F</w:t>
            </w:r>
          </w:p>
          <w:p w14:paraId="727F1912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con gravissima disabilità comportamentale dello spettro autistico ascritta al livello 3 della classificazione del DSM-5;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10F1B6AA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1342F74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2C581F0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1G</w:t>
            </w:r>
          </w:p>
          <w:p w14:paraId="4BAAF8F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 xml:space="preserve">persone con diagnosi di Ritardo Mentale Grave o Profondo secondo classificazione DSM-5, con QI&lt;=34 e con punteggio sulla scala Level of Activity in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Profound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/Severe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Mental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Retardation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(LAPMER) &lt;= 8;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791E79D1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6031F3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A0D379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2</w:t>
            </w:r>
          </w:p>
          <w:p w14:paraId="181AED35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ogni altra persona in condizione di dipendenza vitale che necessiti di assistenza continuativa e monitoraggio nelle 24 ore, sette giorni su sette, per bisogni complessi derivanti dalle gravi condizioni psico-fisiche.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5C0AD10F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</w:tbl>
    <w:p w14:paraId="60D24B7D" w14:textId="77777777" w:rsidR="00DB5BA0" w:rsidRPr="0035525C" w:rsidRDefault="000E4A28" w:rsidP="0035525C">
      <w:pPr>
        <w:pStyle w:val="ProvinciaTesto"/>
        <w:ind w:left="0"/>
        <w:contextualSpacing/>
        <w:rPr>
          <w:sz w:val="16"/>
        </w:rPr>
      </w:pPr>
      <w:r w:rsidRPr="0035525C">
        <w:rPr>
          <w:sz w:val="16"/>
        </w:rPr>
        <w:t>___________________________________________________________</w:t>
      </w:r>
      <w:r w:rsidR="0035525C">
        <w:rPr>
          <w:sz w:val="16"/>
        </w:rPr>
        <w:t>___________________________</w:t>
      </w:r>
      <w:r w:rsidRPr="0035525C">
        <w:rPr>
          <w:sz w:val="16"/>
        </w:rPr>
        <w:t>________________________________________________</w:t>
      </w:r>
    </w:p>
    <w:p w14:paraId="7EA6DC90" w14:textId="77777777" w:rsidR="00DB5BA0" w:rsidRPr="001344DB" w:rsidRDefault="000E4A28" w:rsidP="00E14C3F">
      <w:pPr>
        <w:pStyle w:val="ProvinciaTesto"/>
        <w:ind w:left="0"/>
        <w:rPr>
          <w:b/>
          <w:i/>
          <w:sz w:val="16"/>
        </w:rPr>
      </w:pPr>
      <w:r w:rsidRPr="0070247A">
        <w:rPr>
          <w:b/>
          <w:i/>
          <w:sz w:val="16"/>
        </w:rPr>
        <w:t>(Parte riservata al Distretto Sanitario)</w:t>
      </w:r>
    </w:p>
    <w:p w14:paraId="62687E91" w14:textId="77777777" w:rsidR="001344DB" w:rsidRPr="001344DB" w:rsidRDefault="001344DB" w:rsidP="00E14C3F">
      <w:pPr>
        <w:pStyle w:val="ProvinciaTesto"/>
        <w:ind w:left="0"/>
        <w:rPr>
          <w:sz w:val="14"/>
        </w:rPr>
      </w:pPr>
    </w:p>
    <w:p w14:paraId="5DCC5D10" w14:textId="77777777" w:rsidR="00DB5BA0" w:rsidRPr="001344DB" w:rsidRDefault="001344DB" w:rsidP="001344DB">
      <w:pPr>
        <w:pStyle w:val="ProvinciaTesto"/>
        <w:ind w:left="0"/>
        <w:jc w:val="center"/>
        <w:rPr>
          <w:sz w:val="10"/>
        </w:rPr>
      </w:pPr>
      <w:r w:rsidRPr="001344DB">
        <w:rPr>
          <w:b/>
          <w:sz w:val="18"/>
        </w:rPr>
        <w:t>CONTRIBUTI AI NUCLEI FAMILIARI DELLE PERSONE CON DISABILITÀ GRAVISSIME</w:t>
      </w:r>
    </w:p>
    <w:p w14:paraId="041B073B" w14:textId="77777777" w:rsidR="001344DB" w:rsidRPr="001344DB" w:rsidRDefault="001344DB" w:rsidP="0035525C">
      <w:pPr>
        <w:spacing w:after="0" w:line="240" w:lineRule="auto"/>
        <w:contextualSpacing/>
        <w:jc w:val="both"/>
        <w:rPr>
          <w:rFonts w:ascii="Garamond" w:eastAsia="Times New Roman" w:hAnsi="Garamond"/>
          <w:sz w:val="14"/>
          <w:szCs w:val="28"/>
        </w:rPr>
      </w:pPr>
    </w:p>
    <w:p w14:paraId="1BF122CD" w14:textId="77777777" w:rsidR="0035525C" w:rsidRDefault="0035525C" w:rsidP="000F3D13">
      <w:pPr>
        <w:spacing w:after="0" w:line="252" w:lineRule="auto"/>
        <w:contextualSpacing/>
        <w:jc w:val="both"/>
        <w:rPr>
          <w:rFonts w:ascii="Garamond" w:eastAsia="Times New Roman" w:hAnsi="Garamond"/>
          <w:szCs w:val="28"/>
        </w:rPr>
      </w:pPr>
      <w:r>
        <w:rPr>
          <w:rFonts w:ascii="Garamond" w:eastAsia="Times New Roman" w:hAnsi="Garamond"/>
          <w:szCs w:val="28"/>
        </w:rPr>
        <w:t>La visita specialistica per i</w:t>
      </w:r>
      <w:r w:rsidRPr="000E4A28">
        <w:rPr>
          <w:rFonts w:ascii="Garamond" w:eastAsia="Times New Roman" w:hAnsi="Garamond"/>
          <w:szCs w:val="28"/>
        </w:rPr>
        <w:t>l Sig./Sig.ra</w:t>
      </w:r>
    </w:p>
    <w:p w14:paraId="0CD0C713" w14:textId="77777777" w:rsidR="0035525C" w:rsidRPr="00EC47E4" w:rsidRDefault="0035525C" w:rsidP="0035525C">
      <w:pPr>
        <w:spacing w:after="0" w:line="24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4071EB02" w14:textId="77777777" w:rsid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Courier New" w:hAnsi="Garamond" w:cs="Courier New"/>
          <w:szCs w:val="28"/>
        </w:rPr>
      </w:pPr>
      <w:r w:rsidRPr="000E4A28">
        <w:rPr>
          <w:rFonts w:ascii="Garamond" w:eastAsia="Times New Roman" w:hAnsi="Garamond"/>
          <w:szCs w:val="28"/>
        </w:rPr>
        <w:t>Nome ___________</w:t>
      </w:r>
      <w:r>
        <w:rPr>
          <w:rFonts w:ascii="Garamond" w:eastAsia="Times New Roman" w:hAnsi="Garamond"/>
          <w:szCs w:val="28"/>
        </w:rPr>
        <w:t>___</w:t>
      </w:r>
      <w:r w:rsidRPr="000E4A28">
        <w:rPr>
          <w:rFonts w:ascii="Garamond" w:eastAsia="Times New Roman" w:hAnsi="Garamond"/>
          <w:szCs w:val="28"/>
        </w:rPr>
        <w:t>______ Cognome ___________________ nato/a __</w:t>
      </w:r>
      <w:r>
        <w:rPr>
          <w:rFonts w:ascii="Garamond" w:eastAsia="Times New Roman" w:hAnsi="Garamond"/>
          <w:szCs w:val="28"/>
        </w:rPr>
        <w:t>______</w:t>
      </w:r>
      <w:r w:rsidRPr="000E4A28">
        <w:rPr>
          <w:rFonts w:ascii="Garamond" w:eastAsia="Times New Roman" w:hAnsi="Garamond"/>
          <w:szCs w:val="28"/>
        </w:rPr>
        <w:t>__________ il ___</w:t>
      </w:r>
      <w:r>
        <w:rPr>
          <w:rFonts w:ascii="Garamond" w:eastAsia="Times New Roman" w:hAnsi="Garamond"/>
          <w:szCs w:val="28"/>
        </w:rPr>
        <w:t>______</w:t>
      </w:r>
      <w:r w:rsidRPr="000E4A28">
        <w:rPr>
          <w:rFonts w:ascii="Garamond" w:eastAsia="Times New Roman" w:hAnsi="Garamond"/>
          <w:szCs w:val="28"/>
        </w:rPr>
        <w:t xml:space="preserve">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>_____ via/piazza ____________</w:t>
      </w:r>
      <w:r>
        <w:rPr>
          <w:rFonts w:ascii="Garamond" w:eastAsia="Times New Roman" w:hAnsi="Garamond"/>
          <w:szCs w:val="28"/>
        </w:rPr>
        <w:t>_____</w:t>
      </w:r>
      <w:r w:rsidRPr="000E4A28">
        <w:rPr>
          <w:rFonts w:ascii="Garamond" w:eastAsia="Times New Roman" w:hAnsi="Garamond"/>
          <w:szCs w:val="28"/>
        </w:rPr>
        <w:t xml:space="preserve">___________ </w:t>
      </w:r>
      <w:r>
        <w:rPr>
          <w:rFonts w:ascii="Garamond" w:eastAsia="Times New Roman" w:hAnsi="Garamond"/>
          <w:szCs w:val="28"/>
        </w:rPr>
        <w:t xml:space="preserve">codice fiscale _____________________ </w:t>
      </w:r>
      <w:r w:rsidRPr="000E4A28">
        <w:rPr>
          <w:rFonts w:ascii="Garamond" w:eastAsia="Times New Roman" w:hAnsi="Garamond"/>
          <w:szCs w:val="28"/>
        </w:rPr>
        <w:t xml:space="preserve">n. telefono </w:t>
      </w:r>
      <w:r w:rsidRPr="000E4A28">
        <w:rPr>
          <w:rFonts w:ascii="Garamond" w:eastAsia="Courier New" w:hAnsi="Garamond" w:cs="Courier New"/>
          <w:szCs w:val="28"/>
        </w:rPr>
        <w:t>___</w:t>
      </w:r>
      <w:r>
        <w:rPr>
          <w:rFonts w:ascii="Garamond" w:eastAsia="Courier New" w:hAnsi="Garamond" w:cs="Courier New"/>
          <w:szCs w:val="28"/>
        </w:rPr>
        <w:t>_______</w:t>
      </w:r>
      <w:r w:rsidRPr="000E4A28">
        <w:rPr>
          <w:rFonts w:ascii="Garamond" w:eastAsia="Courier New" w:hAnsi="Garamond" w:cs="Courier New"/>
          <w:szCs w:val="28"/>
        </w:rPr>
        <w:t>________</w:t>
      </w:r>
    </w:p>
    <w:p w14:paraId="6D519406" w14:textId="77777777" w:rsid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r w:rsidRPr="0035525C">
        <w:rPr>
          <w:rFonts w:ascii="Garamond" w:eastAsia="Times New Roman" w:hAnsi="Garamond"/>
          <w:szCs w:val="28"/>
        </w:rPr>
        <w:t>è</w:t>
      </w:r>
      <w:r>
        <w:rPr>
          <w:rFonts w:ascii="Garamond" w:eastAsia="Times New Roman" w:hAnsi="Garamond"/>
          <w:szCs w:val="28"/>
        </w:rPr>
        <w:t xml:space="preserve"> prenotata per il giorno ____</w:t>
      </w:r>
      <w:r w:rsidRPr="0035525C">
        <w:rPr>
          <w:rFonts w:ascii="Garamond" w:eastAsia="Times New Roman" w:hAnsi="Garamond"/>
          <w:szCs w:val="28"/>
        </w:rPr>
        <w:t>__</w:t>
      </w:r>
      <w:r>
        <w:rPr>
          <w:rFonts w:ascii="Garamond" w:eastAsia="Times New Roman" w:hAnsi="Garamond"/>
          <w:szCs w:val="28"/>
        </w:rPr>
        <w:t>_______________ alle ore __________________</w:t>
      </w:r>
    </w:p>
    <w:p w14:paraId="6DA8A463" w14:textId="77777777" w:rsidR="000E4A28" w:rsidRDefault="0035525C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r>
        <w:rPr>
          <w:rFonts w:ascii="Garamond" w:eastAsia="Times New Roman" w:hAnsi="Garamond"/>
          <w:szCs w:val="28"/>
        </w:rPr>
        <w:t>presso ___________________________________________________________________________________________</w:t>
      </w:r>
      <w:r w:rsidRPr="0035525C">
        <w:rPr>
          <w:rFonts w:ascii="Garamond" w:eastAsia="Times New Roman" w:hAnsi="Garamond"/>
          <w:szCs w:val="28"/>
        </w:rPr>
        <w:t>_</w:t>
      </w:r>
    </w:p>
    <w:p w14:paraId="79B74DB1" w14:textId="77777777" w:rsidR="001344DB" w:rsidRPr="00595C14" w:rsidRDefault="001344DB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ind w:left="7082"/>
        <w:contextualSpacing/>
        <w:jc w:val="center"/>
        <w:rPr>
          <w:rFonts w:ascii="Garamond" w:eastAsia="Times New Roman" w:hAnsi="Garamond"/>
          <w:szCs w:val="28"/>
        </w:rPr>
      </w:pPr>
    </w:p>
    <w:p w14:paraId="082C7684" w14:textId="77777777" w:rsidR="0035525C" w:rsidRP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  <w:rPr>
          <w:rFonts w:ascii="Garamond" w:eastAsia="Times New Roman" w:hAnsi="Garamond"/>
          <w:sz w:val="20"/>
          <w:szCs w:val="28"/>
        </w:rPr>
      </w:pPr>
      <w:r w:rsidRPr="0070247A">
        <w:rPr>
          <w:rFonts w:ascii="Garamond" w:eastAsia="Times New Roman" w:hAnsi="Garamond"/>
          <w:sz w:val="20"/>
          <w:szCs w:val="28"/>
        </w:rPr>
        <w:t>il Funzionario addetto del Distretto Sanitario</w:t>
      </w:r>
    </w:p>
    <w:p w14:paraId="5AA3FC16" w14:textId="58CA32FA" w:rsidR="004B2901" w:rsidRDefault="004B2901" w:rsidP="004B2901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</w:pPr>
      <w:r>
        <w:rPr>
          <w:rFonts w:ascii="Garamond" w:eastAsia="Times New Roman" w:hAnsi="Garamond"/>
          <w:sz w:val="10"/>
          <w:szCs w:val="10"/>
        </w:rPr>
        <w:t>________________________________________________________________</w:t>
      </w:r>
    </w:p>
    <w:p w14:paraId="0744A302" w14:textId="6F2E3494" w:rsidR="004B2901" w:rsidRPr="00B16563" w:rsidRDefault="004B2901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  <w:rPr>
          <w:rFonts w:ascii="Garamond" w:eastAsia="Times New Roman" w:hAnsi="Garamond"/>
          <w:sz w:val="10"/>
          <w:szCs w:val="10"/>
        </w:rPr>
      </w:pPr>
    </w:p>
    <w:p w14:paraId="1307A637" w14:textId="77777777" w:rsidR="00BA502B" w:rsidRDefault="00BA502B">
      <w:pPr>
        <w:spacing w:after="0" w:line="240" w:lineRule="auto"/>
        <w:rPr>
          <w:rFonts w:ascii="Garamond" w:eastAsia="Times New Roman" w:hAnsi="Garamond"/>
          <w:sz w:val="10"/>
          <w:szCs w:val="10"/>
        </w:rPr>
        <w:sectPr w:rsidR="00BA502B" w:rsidSect="000E4A28">
          <w:headerReference w:type="default" r:id="rId7"/>
          <w:pgSz w:w="11906" w:h="16838"/>
          <w:pgMar w:top="1418" w:right="567" w:bottom="567" w:left="567" w:header="709" w:footer="709" w:gutter="0"/>
          <w:cols w:space="708"/>
          <w:docGrid w:linePitch="360"/>
        </w:sectPr>
      </w:pPr>
    </w:p>
    <w:p w14:paraId="58C84194" w14:textId="77777777" w:rsidR="00B16563" w:rsidRPr="00B16563" w:rsidRDefault="00B16563" w:rsidP="00B16563">
      <w:pPr>
        <w:spacing w:after="0" w:line="240" w:lineRule="auto"/>
        <w:jc w:val="center"/>
        <w:rPr>
          <w:rFonts w:ascii="Garamond" w:hAnsi="Garamond"/>
          <w:b/>
          <w:sz w:val="24"/>
        </w:rPr>
      </w:pPr>
      <w:r w:rsidRPr="00B16563">
        <w:rPr>
          <w:rFonts w:ascii="Garamond" w:hAnsi="Garamond"/>
          <w:b/>
          <w:sz w:val="24"/>
        </w:rPr>
        <w:lastRenderedPageBreak/>
        <w:t>CONCESSIONE DI CONTRIBUTI AI NUCLEI FAMILIARI DELLE PERSONE CON DISABILITÀ GRAVISSIME</w:t>
      </w:r>
    </w:p>
    <w:p w14:paraId="1588C221" w14:textId="77777777" w:rsidR="00B16563" w:rsidRPr="00B16563" w:rsidRDefault="00B16563" w:rsidP="00B16563">
      <w:pPr>
        <w:spacing w:after="0" w:line="240" w:lineRule="auto"/>
        <w:jc w:val="both"/>
        <w:rPr>
          <w:rFonts w:ascii="Garamond" w:hAnsi="Garamond"/>
          <w:sz w:val="16"/>
          <w:szCs w:val="16"/>
        </w:rPr>
      </w:pPr>
    </w:p>
    <w:p w14:paraId="3A8C2D07" w14:textId="680BD36B" w:rsidR="00B16563" w:rsidRPr="00B16563" w:rsidRDefault="00B16563" w:rsidP="00B16563">
      <w:pPr>
        <w:spacing w:after="0" w:line="240" w:lineRule="auto"/>
        <w:jc w:val="center"/>
        <w:rPr>
          <w:rFonts w:ascii="Garamond" w:hAnsi="Garamond"/>
          <w:b/>
          <w:i/>
          <w:sz w:val="24"/>
          <w:u w:val="single"/>
        </w:rPr>
      </w:pPr>
      <w:r w:rsidRPr="00B16563">
        <w:rPr>
          <w:rFonts w:ascii="Garamond" w:hAnsi="Garamond"/>
          <w:b/>
          <w:i/>
          <w:sz w:val="24"/>
          <w:u w:val="single"/>
        </w:rPr>
        <w:t>Mod</w:t>
      </w:r>
      <w:r>
        <w:rPr>
          <w:rFonts w:ascii="Garamond" w:hAnsi="Garamond"/>
          <w:b/>
          <w:i/>
          <w:sz w:val="24"/>
          <w:u w:val="single"/>
        </w:rPr>
        <w:t>alità</w:t>
      </w:r>
      <w:r w:rsidRPr="00B16563">
        <w:rPr>
          <w:rFonts w:ascii="Garamond" w:hAnsi="Garamond"/>
          <w:b/>
          <w:i/>
          <w:sz w:val="24"/>
          <w:u w:val="single"/>
        </w:rPr>
        <w:t xml:space="preserve"> di richiesta di certificazione specialistica</w:t>
      </w:r>
    </w:p>
    <w:p w14:paraId="3C09B86B" w14:textId="73F26FC5" w:rsid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sz w:val="20"/>
          <w:szCs w:val="28"/>
        </w:rPr>
      </w:pPr>
    </w:p>
    <w:p w14:paraId="36B6DA7E" w14:textId="77777777" w:rsid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sz w:val="20"/>
          <w:szCs w:val="28"/>
        </w:rPr>
      </w:pPr>
    </w:p>
    <w:p w14:paraId="5632EF38" w14:textId="2A6F8FBD" w:rsidR="00B16563" w:rsidRP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b/>
          <w:bCs/>
          <w:sz w:val="20"/>
          <w:szCs w:val="28"/>
          <w:u w:val="single"/>
        </w:rPr>
      </w:pPr>
      <w:r w:rsidRPr="00B16563">
        <w:rPr>
          <w:rFonts w:ascii="Garamond" w:eastAsia="Times New Roman" w:hAnsi="Garamond"/>
          <w:b/>
          <w:bCs/>
          <w:sz w:val="20"/>
          <w:szCs w:val="28"/>
          <w:u w:val="single"/>
        </w:rPr>
        <w:t>AZIENDA SANITARIA DI POTENZA</w:t>
      </w:r>
    </w:p>
    <w:p w14:paraId="14EA0461" w14:textId="70B6B1FC" w:rsidR="00B16563" w:rsidRDefault="00B16563" w:rsidP="00332EE7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 w:val="20"/>
          <w:szCs w:val="28"/>
        </w:rPr>
      </w:pPr>
    </w:p>
    <w:p w14:paraId="37C4E154" w14:textId="02B134A5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In ciascun Distretto, presso il Centro di Coordinamento ADI, sarà presente lo sportello che riceverà le istanze del cittadino su apposita modulistica della Regione Basilicata;</w:t>
      </w:r>
    </w:p>
    <w:p w14:paraId="10791BD3" w14:textId="7CA46DBF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Il personale ADI avrà cura di reperire un recapito telefonico dei parenti del cittadino interessato e, per il tramite dei Direttori dei Distretti, organizzerà la visita/incontro con lo specialista di riferimento come sotto riportato;</w:t>
      </w:r>
    </w:p>
    <w:p w14:paraId="0D930730" w14:textId="62F39A64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Gli specialisti interessati a visitare e compilare la scheda di certificazione, come da format allegati alla D.G.R. 1100/2018, sono i seguenti:</w:t>
      </w:r>
    </w:p>
    <w:p w14:paraId="5BF630C3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1A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2BD70BF5" w14:textId="33584259" w:rsidR="00B16563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UOC Pneumologia Territoriale - Dott. Giovanni Gonnella;</w:t>
      </w:r>
    </w:p>
    <w:p w14:paraId="4255996C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1B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205DCD15" w14:textId="2BD9170A" w:rsidR="009C6CE5" w:rsidRPr="0079223D" w:rsidRDefault="009C6CE5" w:rsidP="0079223D">
      <w:pPr>
        <w:pStyle w:val="Paragrafoelenco"/>
        <w:numPr>
          <w:ilvl w:val="0"/>
          <w:numId w:val="8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UOC Nucleo Alzheimer Venosa - Dott.ssa Valeria Panetta;</w:t>
      </w:r>
    </w:p>
    <w:p w14:paraId="499165CF" w14:textId="77777777" w:rsidR="009C6CE5" w:rsidRPr="0079223D" w:rsidRDefault="009C6CE5" w:rsidP="0079223D">
      <w:pPr>
        <w:pStyle w:val="Paragrafoelenco"/>
        <w:numPr>
          <w:ilvl w:val="0"/>
          <w:numId w:val="8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 xml:space="preserve">Specialisti Psichiatria DSM - Dott. Piero </w:t>
      </w:r>
      <w:proofErr w:type="spellStart"/>
      <w:r w:rsidRPr="0079223D">
        <w:rPr>
          <w:rFonts w:ascii="Garamond" w:eastAsia="Times New Roman" w:hAnsi="Garamond"/>
          <w:sz w:val="20"/>
          <w:szCs w:val="28"/>
        </w:rPr>
        <w:t>Fundone</w:t>
      </w:r>
      <w:proofErr w:type="spellEnd"/>
    </w:p>
    <w:p w14:paraId="21D05375" w14:textId="21C986F4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1C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</w:t>
      </w:r>
      <w:r w:rsidRPr="009C6CE5">
        <w:rPr>
          <w:rFonts w:ascii="Garamond" w:eastAsia="Times New Roman" w:hAnsi="Garamond"/>
          <w:sz w:val="20"/>
          <w:szCs w:val="28"/>
        </w:rPr>
        <w:t>titolat</w:t>
      </w:r>
      <w:r>
        <w:rPr>
          <w:rFonts w:ascii="Garamond" w:eastAsia="Times New Roman" w:hAnsi="Garamond"/>
          <w:sz w:val="20"/>
          <w:szCs w:val="28"/>
        </w:rPr>
        <w:t>i</w:t>
      </w:r>
      <w:r w:rsidRPr="009C6CE5">
        <w:rPr>
          <w:rFonts w:ascii="Garamond" w:eastAsia="Times New Roman" w:hAnsi="Garamond"/>
          <w:sz w:val="20"/>
          <w:szCs w:val="28"/>
        </w:rPr>
        <w:t xml:space="preserve"> alla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diagnosi delle lesioni</w:t>
      </w:r>
      <w:r>
        <w:rPr>
          <w:rFonts w:ascii="Garamond" w:eastAsia="Times New Roman" w:hAnsi="Garamond"/>
          <w:sz w:val="20"/>
          <w:szCs w:val="28"/>
        </w:rPr>
        <w:t xml:space="preserve"> presso </w:t>
      </w:r>
      <w:r w:rsidRPr="009C6CE5">
        <w:rPr>
          <w:rFonts w:ascii="Garamond" w:eastAsia="Times New Roman" w:hAnsi="Garamond"/>
          <w:sz w:val="20"/>
          <w:szCs w:val="28"/>
        </w:rPr>
        <w:t>l</w:t>
      </w:r>
      <w:r>
        <w:rPr>
          <w:rFonts w:ascii="Garamond" w:eastAsia="Times New Roman" w:hAnsi="Garamond"/>
          <w:sz w:val="20"/>
          <w:szCs w:val="28"/>
        </w:rPr>
        <w:t>’</w:t>
      </w:r>
      <w:r w:rsidRPr="009C6CE5">
        <w:rPr>
          <w:rFonts w:ascii="Garamond" w:eastAsia="Times New Roman" w:hAnsi="Garamond"/>
          <w:sz w:val="20"/>
          <w:szCs w:val="28"/>
        </w:rPr>
        <w:t>A</w:t>
      </w:r>
      <w:r>
        <w:rPr>
          <w:rFonts w:ascii="Garamond" w:eastAsia="Times New Roman" w:hAnsi="Garamond"/>
          <w:sz w:val="20"/>
          <w:szCs w:val="28"/>
        </w:rPr>
        <w:t xml:space="preserve">zienda </w:t>
      </w:r>
      <w:r w:rsidRPr="009C6CE5">
        <w:rPr>
          <w:rFonts w:ascii="Garamond" w:eastAsia="Times New Roman" w:hAnsi="Garamond"/>
          <w:sz w:val="20"/>
          <w:szCs w:val="28"/>
        </w:rPr>
        <w:t>O</w:t>
      </w:r>
      <w:r>
        <w:rPr>
          <w:rFonts w:ascii="Garamond" w:eastAsia="Times New Roman" w:hAnsi="Garamond"/>
          <w:sz w:val="20"/>
          <w:szCs w:val="28"/>
        </w:rPr>
        <w:t>spedaliera</w:t>
      </w:r>
      <w:r w:rsidRPr="009C6CE5">
        <w:rPr>
          <w:rFonts w:ascii="Garamond" w:eastAsia="Times New Roman" w:hAnsi="Garamond"/>
          <w:sz w:val="20"/>
          <w:szCs w:val="28"/>
        </w:rPr>
        <w:t xml:space="preserve">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>”</w:t>
      </w:r>
      <w:r w:rsidRPr="009C6CE5">
        <w:rPr>
          <w:rFonts w:ascii="Garamond" w:eastAsia="Times New Roman" w:hAnsi="Garamond"/>
          <w:sz w:val="20"/>
          <w:szCs w:val="28"/>
        </w:rPr>
        <w:t>;</w:t>
      </w:r>
    </w:p>
    <w:p w14:paraId="7A58CF64" w14:textId="4D877A05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1D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presso </w:t>
      </w:r>
      <w:r w:rsidRPr="009C6CE5">
        <w:rPr>
          <w:rFonts w:ascii="Garamond" w:eastAsia="Times New Roman" w:hAnsi="Garamond"/>
          <w:sz w:val="20"/>
          <w:szCs w:val="28"/>
        </w:rPr>
        <w:t>la struttura Regionale di riferimento</w:t>
      </w:r>
      <w:r>
        <w:rPr>
          <w:rFonts w:ascii="Garamond" w:eastAsia="Times New Roman" w:hAnsi="Garamond"/>
          <w:sz w:val="20"/>
          <w:szCs w:val="28"/>
        </w:rPr>
        <w:t xml:space="preserve"> dell’</w:t>
      </w:r>
      <w:r w:rsidRPr="009C6CE5">
        <w:rPr>
          <w:rFonts w:ascii="Garamond" w:eastAsia="Times New Roman" w:hAnsi="Garamond"/>
          <w:sz w:val="20"/>
          <w:szCs w:val="28"/>
        </w:rPr>
        <w:t>ASM</w:t>
      </w:r>
      <w:r>
        <w:rPr>
          <w:rFonts w:ascii="Garamond" w:eastAsia="Times New Roman" w:hAnsi="Garamond"/>
          <w:sz w:val="20"/>
          <w:szCs w:val="28"/>
        </w:rPr>
        <w:t xml:space="preserve"> presso </w:t>
      </w:r>
      <w:r w:rsidRPr="009C6CE5">
        <w:rPr>
          <w:rFonts w:ascii="Garamond" w:eastAsia="Times New Roman" w:hAnsi="Garamond"/>
          <w:sz w:val="20"/>
          <w:szCs w:val="28"/>
        </w:rPr>
        <w:t>l</w:t>
      </w:r>
      <w:r>
        <w:rPr>
          <w:rFonts w:ascii="Garamond" w:eastAsia="Times New Roman" w:hAnsi="Garamond"/>
          <w:sz w:val="20"/>
          <w:szCs w:val="28"/>
        </w:rPr>
        <w:t>’</w:t>
      </w:r>
      <w:r w:rsidRPr="009C6CE5">
        <w:rPr>
          <w:rFonts w:ascii="Garamond" w:eastAsia="Times New Roman" w:hAnsi="Garamond"/>
          <w:sz w:val="20"/>
          <w:szCs w:val="28"/>
        </w:rPr>
        <w:t xml:space="preserve">AOR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>”;</w:t>
      </w:r>
    </w:p>
    <w:p w14:paraId="2071C7CD" w14:textId="1408B276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1E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</w:t>
      </w:r>
      <w:r w:rsidRPr="009C6CE5">
        <w:rPr>
          <w:rFonts w:ascii="Garamond" w:eastAsia="Times New Roman" w:hAnsi="Garamond"/>
          <w:sz w:val="20"/>
          <w:szCs w:val="28"/>
        </w:rPr>
        <w:t xml:space="preserve">presso </w:t>
      </w:r>
      <w:r>
        <w:rPr>
          <w:rFonts w:ascii="Garamond" w:eastAsia="Times New Roman" w:hAnsi="Garamond"/>
          <w:sz w:val="20"/>
          <w:szCs w:val="28"/>
        </w:rPr>
        <w:t>l’</w:t>
      </w:r>
      <w:r w:rsidRPr="009C6CE5">
        <w:rPr>
          <w:rFonts w:ascii="Garamond" w:eastAsia="Times New Roman" w:hAnsi="Garamond"/>
          <w:sz w:val="20"/>
          <w:szCs w:val="28"/>
        </w:rPr>
        <w:t xml:space="preserve">AOR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 xml:space="preserve">” </w:t>
      </w:r>
      <w:r w:rsidRPr="009C6CE5">
        <w:rPr>
          <w:rFonts w:ascii="Garamond" w:eastAsia="Times New Roman" w:hAnsi="Garamond"/>
          <w:sz w:val="20"/>
          <w:szCs w:val="28"/>
        </w:rPr>
        <w:t>tenuto conto che le visite vanno effettuate in contemporanea (ORL e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Oculistica) alla luce dei quesiti richiesti in tabella;</w:t>
      </w:r>
    </w:p>
    <w:p w14:paraId="1F90098D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1F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42762ABB" w14:textId="0721323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Servizi Distrettuali di N</w:t>
      </w:r>
      <w:r>
        <w:rPr>
          <w:rFonts w:ascii="Garamond" w:eastAsia="Times New Roman" w:hAnsi="Garamond"/>
          <w:sz w:val="20"/>
          <w:szCs w:val="28"/>
        </w:rPr>
        <w:t xml:space="preserve">euro </w:t>
      </w:r>
      <w:r w:rsidRPr="009C6CE5">
        <w:rPr>
          <w:rFonts w:ascii="Garamond" w:eastAsia="Times New Roman" w:hAnsi="Garamond"/>
          <w:sz w:val="20"/>
          <w:szCs w:val="28"/>
        </w:rPr>
        <w:t>P</w:t>
      </w:r>
      <w:r>
        <w:rPr>
          <w:rFonts w:ascii="Garamond" w:eastAsia="Times New Roman" w:hAnsi="Garamond"/>
          <w:sz w:val="20"/>
          <w:szCs w:val="28"/>
        </w:rPr>
        <w:t xml:space="preserve">sichiatria </w:t>
      </w:r>
      <w:r w:rsidRPr="009C6CE5">
        <w:rPr>
          <w:rFonts w:ascii="Garamond" w:eastAsia="Times New Roman" w:hAnsi="Garamond"/>
          <w:sz w:val="20"/>
          <w:szCs w:val="28"/>
        </w:rPr>
        <w:t>I</w:t>
      </w:r>
      <w:r>
        <w:rPr>
          <w:rFonts w:ascii="Garamond" w:eastAsia="Times New Roman" w:hAnsi="Garamond"/>
          <w:sz w:val="20"/>
          <w:szCs w:val="28"/>
        </w:rPr>
        <w:t>nfantile:</w:t>
      </w:r>
    </w:p>
    <w:p w14:paraId="480AC9AE" w14:textId="362F0774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Dott.ssa Cristiana Fiorillo - Potenza</w:t>
      </w:r>
    </w:p>
    <w:p w14:paraId="60E7F99E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 Rosario Federico - Venosa/Melfi</w:t>
      </w:r>
    </w:p>
    <w:p w14:paraId="3E600155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 Vincenzo D'Onofrio - Lauria/Senise</w:t>
      </w:r>
    </w:p>
    <w:p w14:paraId="041FF90B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Dott.ssa Tiziana Maffei - Villa d' Agri</w:t>
      </w:r>
    </w:p>
    <w:p w14:paraId="0F7AAAB4" w14:textId="7777777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1G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59A1C255" w14:textId="71010D71" w:rsidR="009C6CE5" w:rsidRPr="00995C50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i/>
          <w:iCs/>
          <w:sz w:val="20"/>
          <w:szCs w:val="28"/>
        </w:rPr>
      </w:pPr>
      <w:r w:rsidRPr="00995C50">
        <w:rPr>
          <w:rFonts w:ascii="Garamond" w:eastAsia="Times New Roman" w:hAnsi="Garamond"/>
          <w:i/>
          <w:iCs/>
          <w:sz w:val="20"/>
          <w:szCs w:val="28"/>
        </w:rPr>
        <w:t>per l'età evolutiva:</w:t>
      </w:r>
    </w:p>
    <w:p w14:paraId="3A72D48E" w14:textId="7777777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Servizi Distrettuali di Neuro Psichiatria Infantile</w:t>
      </w:r>
    </w:p>
    <w:p w14:paraId="2DA91E95" w14:textId="2A9F40AF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Dott.ssa Cristiana Fiorillo - Potenza</w:t>
      </w:r>
    </w:p>
    <w:p w14:paraId="4C06FC97" w14:textId="0CD1AD8C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 Rosario Federico - Venosa/Melfi</w:t>
      </w:r>
    </w:p>
    <w:p w14:paraId="43150B1E" w14:textId="77777777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 Vincenzo D'Onofrio - Lauria/Senise</w:t>
      </w:r>
    </w:p>
    <w:p w14:paraId="195844B5" w14:textId="518197D7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Dott.ssa Tiziana Maffei - Villa d'Agri</w:t>
      </w:r>
    </w:p>
    <w:p w14:paraId="6A50A02E" w14:textId="6AB737E2" w:rsidR="009C6CE5" w:rsidRPr="00995C50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i/>
          <w:iCs/>
          <w:sz w:val="20"/>
          <w:szCs w:val="28"/>
        </w:rPr>
      </w:pPr>
      <w:r w:rsidRPr="00995C50">
        <w:rPr>
          <w:rFonts w:ascii="Garamond" w:eastAsia="Times New Roman" w:hAnsi="Garamond"/>
          <w:i/>
          <w:iCs/>
          <w:sz w:val="20"/>
          <w:szCs w:val="28"/>
        </w:rPr>
        <w:t>per l'età adulta:</w:t>
      </w:r>
    </w:p>
    <w:p w14:paraId="321DE90B" w14:textId="7EC9B7A9" w:rsidR="009C6CE5" w:rsidRPr="00995C50" w:rsidRDefault="009C6CE5" w:rsidP="00995C5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 xml:space="preserve">gli specialisti Psichiatri del DSM - Dott. Piero </w:t>
      </w:r>
      <w:proofErr w:type="spellStart"/>
      <w:r w:rsidRPr="00995C50">
        <w:rPr>
          <w:rFonts w:ascii="Garamond" w:eastAsia="Times New Roman" w:hAnsi="Garamond"/>
          <w:sz w:val="20"/>
          <w:szCs w:val="28"/>
        </w:rPr>
        <w:t>Fundone</w:t>
      </w:r>
      <w:proofErr w:type="spellEnd"/>
      <w:r w:rsidRPr="00995C50">
        <w:rPr>
          <w:rFonts w:ascii="Garamond" w:eastAsia="Times New Roman" w:hAnsi="Garamond"/>
          <w:sz w:val="20"/>
          <w:szCs w:val="28"/>
        </w:rPr>
        <w:t>;</w:t>
      </w:r>
    </w:p>
    <w:p w14:paraId="0616486B" w14:textId="77777777" w:rsidR="00D51249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2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698CCC39" w14:textId="239A81D1" w:rsidR="00D51249" w:rsidRDefault="009C6CE5" w:rsidP="00D51249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Centri di Coordinamento ADI competenti per Distretto con gli specialisti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ivi assegnati e previsti in tabella.</w:t>
      </w:r>
    </w:p>
    <w:p w14:paraId="7972FDD2" w14:textId="77777777" w:rsidR="00D51249" w:rsidRDefault="00D51249">
      <w:pPr>
        <w:spacing w:after="0" w:line="240" w:lineRule="auto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br w:type="page"/>
      </w:r>
    </w:p>
    <w:p w14:paraId="776AD6BB" w14:textId="4B34D57B" w:rsidR="00D51249" w:rsidRDefault="00D51249" w:rsidP="00D51249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b/>
          <w:bCs/>
          <w:sz w:val="20"/>
          <w:szCs w:val="28"/>
        </w:rPr>
      </w:pPr>
      <w:r w:rsidRPr="00D51249">
        <w:rPr>
          <w:rFonts w:ascii="Garamond" w:eastAsia="Times New Roman" w:hAnsi="Garamond"/>
          <w:b/>
          <w:bCs/>
          <w:sz w:val="20"/>
          <w:szCs w:val="28"/>
          <w:u w:val="single"/>
        </w:rPr>
        <w:lastRenderedPageBreak/>
        <w:t>AZIENDA SANITARIA DI</w:t>
      </w:r>
      <w:r>
        <w:rPr>
          <w:rFonts w:ascii="Garamond" w:eastAsia="Times New Roman" w:hAnsi="Garamond"/>
          <w:b/>
          <w:bCs/>
          <w:sz w:val="20"/>
          <w:szCs w:val="28"/>
          <w:u w:val="single"/>
        </w:rPr>
        <w:t xml:space="preserve"> MATERA</w:t>
      </w:r>
    </w:p>
    <w:p w14:paraId="44EEA16E" w14:textId="11B3D952" w:rsidR="00D51249" w:rsidRDefault="00D51249" w:rsidP="00332EE7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b/>
          <w:bCs/>
          <w:sz w:val="20"/>
          <w:szCs w:val="28"/>
        </w:rPr>
      </w:pPr>
    </w:p>
    <w:p w14:paraId="069AC5C3" w14:textId="7F87C3EA" w:rsidR="00FF26B3" w:rsidRPr="00FF26B3" w:rsidRDefault="00FF26B3" w:rsidP="00332EE7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FF26B3">
        <w:rPr>
          <w:rFonts w:ascii="Garamond" w:eastAsia="Times New Roman" w:hAnsi="Garamond"/>
          <w:sz w:val="20"/>
          <w:szCs w:val="28"/>
        </w:rPr>
        <w:t>Le sedi distrettuali che ospiteranno gli sportelli aperti al pubblico per la presentazione delle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istanze e per ricevere le informazioni relative all'intero percorso sono:</w:t>
      </w:r>
    </w:p>
    <w:p w14:paraId="7AA177B1" w14:textId="3E0A73A3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Matera - Sede Centrale di Via Montescaglioso Responsabile: dr</w:t>
      </w:r>
      <w:r w:rsidR="00FC0830">
        <w:rPr>
          <w:rFonts w:ascii="Garamond" w:eastAsia="Times New Roman" w:hAnsi="Garamond"/>
          <w:sz w:val="20"/>
          <w:szCs w:val="28"/>
        </w:rPr>
        <w:t>.</w:t>
      </w:r>
      <w:r w:rsidRPr="00FC0830">
        <w:rPr>
          <w:rFonts w:ascii="Garamond" w:eastAsia="Times New Roman" w:hAnsi="Garamond"/>
          <w:sz w:val="20"/>
          <w:szCs w:val="28"/>
        </w:rPr>
        <w:t xml:space="preserve"> Rocco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Pasciucco</w:t>
      </w:r>
      <w:proofErr w:type="spellEnd"/>
      <w:r w:rsidR="00FC0830">
        <w:rPr>
          <w:rFonts w:ascii="Garamond" w:eastAsia="Times New Roman" w:hAnsi="Garamond"/>
          <w:sz w:val="20"/>
          <w:szCs w:val="28"/>
        </w:rPr>
        <w:t>;</w:t>
      </w:r>
    </w:p>
    <w:p w14:paraId="1F79C7CD" w14:textId="3202F7E0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 xml:space="preserve">Tricarico per il Distretto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Bradanica</w:t>
      </w:r>
      <w:proofErr w:type="spellEnd"/>
      <w:r w:rsidRPr="00FC0830">
        <w:rPr>
          <w:rFonts w:ascii="Garamond" w:eastAsia="Times New Roman" w:hAnsi="Garamond"/>
          <w:sz w:val="20"/>
          <w:szCs w:val="28"/>
        </w:rPr>
        <w:t>-Medio Basento Responsabile: dr.ssa Rossana Maggio</w:t>
      </w:r>
      <w:r w:rsidR="00FC0830">
        <w:rPr>
          <w:rFonts w:ascii="Garamond" w:eastAsia="Times New Roman" w:hAnsi="Garamond"/>
          <w:sz w:val="20"/>
          <w:szCs w:val="28"/>
        </w:rPr>
        <w:t>;</w:t>
      </w:r>
    </w:p>
    <w:p w14:paraId="1DF2B8C0" w14:textId="36EC270A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Pisticci per il Distretto Collina Materana-Metapontino Responsabile: dr</w:t>
      </w:r>
      <w:r w:rsidR="00FC0830">
        <w:rPr>
          <w:rFonts w:ascii="Garamond" w:eastAsia="Times New Roman" w:hAnsi="Garamond"/>
          <w:sz w:val="20"/>
          <w:szCs w:val="28"/>
        </w:rPr>
        <w:t>.</w:t>
      </w:r>
      <w:r w:rsidRPr="00FC0830">
        <w:rPr>
          <w:rFonts w:ascii="Garamond" w:eastAsia="Times New Roman" w:hAnsi="Garamond"/>
          <w:sz w:val="20"/>
          <w:szCs w:val="28"/>
        </w:rPr>
        <w:t xml:space="preserve"> Vincenzo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Amoia</w:t>
      </w:r>
      <w:proofErr w:type="spellEnd"/>
      <w:r w:rsidR="00FC0830">
        <w:rPr>
          <w:rFonts w:ascii="Garamond" w:eastAsia="Times New Roman" w:hAnsi="Garamond"/>
          <w:sz w:val="20"/>
          <w:szCs w:val="28"/>
        </w:rPr>
        <w:t>.</w:t>
      </w:r>
    </w:p>
    <w:p w14:paraId="3BA4E8E5" w14:textId="2DD23CCB" w:rsidR="00D51249" w:rsidRDefault="00FF26B3" w:rsidP="00FF26B3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FF26B3">
        <w:rPr>
          <w:rFonts w:ascii="Garamond" w:eastAsia="Times New Roman" w:hAnsi="Garamond"/>
          <w:sz w:val="20"/>
          <w:szCs w:val="28"/>
        </w:rPr>
        <w:t>Di seguito sono riportati i nominativi e la qualifica dei Medici Specialisti incaricati alla compilazione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e sottoscrizione delle schede approvate con la DGR 1</w:t>
      </w:r>
      <w:r w:rsidR="00FC0830">
        <w:rPr>
          <w:rFonts w:ascii="Garamond" w:eastAsia="Times New Roman" w:hAnsi="Garamond"/>
          <w:sz w:val="20"/>
          <w:szCs w:val="28"/>
        </w:rPr>
        <w:t>100</w:t>
      </w:r>
      <w:r w:rsidRPr="00FF26B3">
        <w:rPr>
          <w:rFonts w:ascii="Garamond" w:eastAsia="Times New Roman" w:hAnsi="Garamond"/>
          <w:sz w:val="20"/>
          <w:szCs w:val="28"/>
        </w:rPr>
        <w:t>/2018, nonché la struttura presso la quale il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cittadino potrà incontrare lo Specialista per la relativa certificazione: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80"/>
        <w:gridCol w:w="3850"/>
        <w:gridCol w:w="5264"/>
      </w:tblGrid>
      <w:tr w:rsidR="00FF26B3" w:rsidRPr="00D35DAF" w14:paraId="1B9D53C7" w14:textId="77777777" w:rsidTr="00BA31C2"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477F138A" w14:textId="3765964D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Allegato 1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711D6527" w14:textId="3979AAA3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Specialista</w:t>
            </w:r>
          </w:p>
        </w:tc>
        <w:tc>
          <w:tcPr>
            <w:tcW w:w="5701" w:type="dxa"/>
            <w:shd w:val="clear" w:color="auto" w:fill="D9D9D9" w:themeFill="background1" w:themeFillShade="D9"/>
            <w:vAlign w:val="center"/>
          </w:tcPr>
          <w:p w14:paraId="0FBE8913" w14:textId="14970F26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Nominativi</w:t>
            </w:r>
          </w:p>
        </w:tc>
      </w:tr>
      <w:tr w:rsidR="00BA502B" w14:paraId="6B056356" w14:textId="77777777" w:rsidTr="00FF26B3">
        <w:tc>
          <w:tcPr>
            <w:tcW w:w="1101" w:type="dxa"/>
            <w:vMerge w:val="restart"/>
            <w:vAlign w:val="center"/>
          </w:tcPr>
          <w:p w14:paraId="5D50C170" w14:textId="09BDE295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1A</w:t>
            </w:r>
          </w:p>
        </w:tc>
        <w:tc>
          <w:tcPr>
            <w:tcW w:w="4110" w:type="dxa"/>
            <w:vAlign w:val="center"/>
          </w:tcPr>
          <w:p w14:paraId="7E19C092" w14:textId="1A1A1513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Pneumologo</w:t>
            </w:r>
          </w:p>
        </w:tc>
        <w:tc>
          <w:tcPr>
            <w:tcW w:w="5701" w:type="dxa"/>
            <w:vAlign w:val="center"/>
          </w:tcPr>
          <w:p w14:paraId="3CFDADE8" w14:textId="07FA250D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Dr.ssa Franca Gallo - Ambulatorio via Montesca</w:t>
            </w:r>
            <w:r>
              <w:rPr>
                <w:rFonts w:ascii="Garamond" w:eastAsia="Times New Roman" w:hAnsi="Garamond"/>
                <w:sz w:val="20"/>
                <w:szCs w:val="28"/>
              </w:rPr>
              <w:t>g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lioso Matera</w:t>
            </w:r>
          </w:p>
        </w:tc>
      </w:tr>
      <w:tr w:rsidR="00BA502B" w14:paraId="0729645D" w14:textId="77777777" w:rsidTr="00FF26B3">
        <w:tc>
          <w:tcPr>
            <w:tcW w:w="1101" w:type="dxa"/>
            <w:vMerge/>
            <w:vAlign w:val="center"/>
          </w:tcPr>
          <w:p w14:paraId="783DF82A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C665E23" w14:textId="29E86459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Rianimatore</w:t>
            </w:r>
          </w:p>
        </w:tc>
        <w:tc>
          <w:tcPr>
            <w:tcW w:w="5701" w:type="dxa"/>
            <w:vAlign w:val="center"/>
          </w:tcPr>
          <w:p w14:paraId="7E3660B8" w14:textId="32D3496F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Medici delle Rianimazioni -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BA502B" w14:paraId="5A4100A6" w14:textId="77777777" w:rsidTr="00FF26B3">
        <w:tc>
          <w:tcPr>
            <w:tcW w:w="1101" w:type="dxa"/>
            <w:vMerge w:val="restart"/>
            <w:vAlign w:val="center"/>
          </w:tcPr>
          <w:p w14:paraId="6647D329" w14:textId="6CF5BD65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1B</w:t>
            </w:r>
          </w:p>
        </w:tc>
        <w:tc>
          <w:tcPr>
            <w:tcW w:w="4110" w:type="dxa"/>
            <w:vAlign w:val="center"/>
          </w:tcPr>
          <w:p w14:paraId="6C7CAA83" w14:textId="56D7CF9C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Geriatra</w:t>
            </w:r>
          </w:p>
        </w:tc>
        <w:tc>
          <w:tcPr>
            <w:tcW w:w="5701" w:type="dxa"/>
            <w:vAlign w:val="center"/>
          </w:tcPr>
          <w:p w14:paraId="34A84A02" w14:textId="3837EE92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Salvatore Tardi e 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Sandro Giannuzzi</w:t>
            </w:r>
          </w:p>
          <w:p w14:paraId="05A65CC1" w14:textId="372BEF51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Ambulatori P.O. Matera</w:t>
            </w:r>
          </w:p>
        </w:tc>
      </w:tr>
      <w:tr w:rsidR="00BA502B" w14:paraId="372F1EB6" w14:textId="77777777" w:rsidTr="00FF26B3">
        <w:tc>
          <w:tcPr>
            <w:tcW w:w="1101" w:type="dxa"/>
            <w:vMerge/>
            <w:vAlign w:val="center"/>
          </w:tcPr>
          <w:p w14:paraId="08B18C4E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1E604C7A" w14:textId="0927FFF1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07169EE9" w14:textId="7F26E495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Michele Grieco e Dr.ssa Angela Simone</w:t>
            </w:r>
          </w:p>
          <w:p w14:paraId="3798C944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6F62AA60" w14:textId="0996C2BF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 xml:space="preserve">. 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Giuseppe Santarcangelo - Ambulatorio Distretto Polico</w:t>
            </w:r>
            <w:r>
              <w:rPr>
                <w:rFonts w:ascii="Garamond" w:eastAsia="Times New Roman" w:hAnsi="Garamond"/>
                <w:sz w:val="20"/>
                <w:szCs w:val="28"/>
              </w:rPr>
              <w:t>ro</w:t>
            </w:r>
          </w:p>
        </w:tc>
      </w:tr>
      <w:tr w:rsidR="00BA502B" w14:paraId="38A6962D" w14:textId="77777777" w:rsidTr="00FF26B3">
        <w:tc>
          <w:tcPr>
            <w:tcW w:w="1101" w:type="dxa"/>
            <w:vMerge/>
            <w:vAlign w:val="center"/>
          </w:tcPr>
          <w:p w14:paraId="056DBE12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5E217036" w14:textId="6E4D7FC9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Psichiatra</w:t>
            </w:r>
          </w:p>
        </w:tc>
        <w:tc>
          <w:tcPr>
            <w:tcW w:w="5701" w:type="dxa"/>
            <w:vAlign w:val="center"/>
          </w:tcPr>
          <w:p w14:paraId="7D8A2A1D" w14:textId="1E42B85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D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r.ssa Giovanna Di </w:t>
            </w:r>
            <w:proofErr w:type="spellStart"/>
            <w:r w:rsidRPr="0019542F">
              <w:rPr>
                <w:rFonts w:ascii="Garamond" w:eastAsia="Times New Roman" w:hAnsi="Garamond"/>
                <w:sz w:val="20"/>
                <w:szCs w:val="28"/>
              </w:rPr>
              <w:t>Pede</w:t>
            </w:r>
            <w:proofErr w:type="spellEnd"/>
          </w:p>
          <w:p w14:paraId="43DAB6E0" w14:textId="387E9951" w:rsidR="00BA502B" w:rsidRPr="00FF26B3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Ambulatorio P.O. Matera</w:t>
            </w:r>
          </w:p>
        </w:tc>
      </w:tr>
      <w:tr w:rsidR="00BA502B" w14:paraId="08AD1029" w14:textId="77777777" w:rsidTr="00FF26B3">
        <w:tc>
          <w:tcPr>
            <w:tcW w:w="1101" w:type="dxa"/>
            <w:vMerge w:val="restart"/>
            <w:vAlign w:val="center"/>
          </w:tcPr>
          <w:p w14:paraId="72291DAC" w14:textId="43E2BD18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1C</w:t>
            </w:r>
          </w:p>
        </w:tc>
        <w:tc>
          <w:tcPr>
            <w:tcW w:w="4110" w:type="dxa"/>
            <w:vAlign w:val="center"/>
          </w:tcPr>
          <w:p w14:paraId="2E644739" w14:textId="075ECE94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Neurochirurgo</w:t>
            </w:r>
          </w:p>
        </w:tc>
        <w:tc>
          <w:tcPr>
            <w:tcW w:w="5701" w:type="dxa"/>
            <w:vAlign w:val="center"/>
          </w:tcPr>
          <w:p w14:paraId="580D135F" w14:textId="1FB5DFCA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//</w:t>
            </w:r>
          </w:p>
        </w:tc>
      </w:tr>
      <w:tr w:rsidR="00BA502B" w14:paraId="34DDCBE6" w14:textId="77777777" w:rsidTr="00FF26B3">
        <w:tc>
          <w:tcPr>
            <w:tcW w:w="1101" w:type="dxa"/>
            <w:vMerge/>
            <w:vAlign w:val="center"/>
          </w:tcPr>
          <w:p w14:paraId="66236F78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8782941" w14:textId="47301661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46B13CE4" w14:textId="2090277B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Eustachio Pisciotta</w:t>
            </w:r>
          </w:p>
          <w:p w14:paraId="34D39A93" w14:textId="1879C5BB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5CE271BC" w14:textId="77777777" w:rsidTr="00FF26B3">
        <w:tc>
          <w:tcPr>
            <w:tcW w:w="1101" w:type="dxa"/>
            <w:vMerge w:val="restart"/>
            <w:vAlign w:val="center"/>
          </w:tcPr>
          <w:p w14:paraId="21B9D71B" w14:textId="5C8460B8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D/A</w:t>
            </w:r>
          </w:p>
          <w:p w14:paraId="717DE3DF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e</w:t>
            </w:r>
          </w:p>
          <w:p w14:paraId="49E1A36E" w14:textId="7B84BB03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D/B</w:t>
            </w:r>
          </w:p>
        </w:tc>
        <w:tc>
          <w:tcPr>
            <w:tcW w:w="4110" w:type="dxa"/>
            <w:vAlign w:val="center"/>
          </w:tcPr>
          <w:p w14:paraId="70478EF8" w14:textId="77857A1A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15E16F53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 Eustachio Pisciotta</w:t>
            </w:r>
          </w:p>
          <w:p w14:paraId="0444C266" w14:textId="04787A14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0EC61529" w14:textId="77777777" w:rsidTr="00FF26B3">
        <w:tc>
          <w:tcPr>
            <w:tcW w:w="1101" w:type="dxa"/>
            <w:vMerge/>
            <w:vAlign w:val="center"/>
          </w:tcPr>
          <w:p w14:paraId="220D2AA3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6E296802" w14:textId="2D0839C9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Ortopedico</w:t>
            </w:r>
          </w:p>
        </w:tc>
        <w:tc>
          <w:tcPr>
            <w:tcW w:w="5701" w:type="dxa"/>
            <w:vAlign w:val="center"/>
          </w:tcPr>
          <w:p w14:paraId="458808CA" w14:textId="3EB6A325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Sandro Sangiovanni - Ambulatorio P.O. Matera</w:t>
            </w:r>
          </w:p>
        </w:tc>
      </w:tr>
      <w:tr w:rsidR="00BA502B" w14:paraId="237A4B1E" w14:textId="77777777" w:rsidTr="00FF26B3">
        <w:tc>
          <w:tcPr>
            <w:tcW w:w="1101" w:type="dxa"/>
            <w:vMerge/>
            <w:vAlign w:val="center"/>
          </w:tcPr>
          <w:p w14:paraId="2CC3EEE2" w14:textId="168F3DAD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3B023BF" w14:textId="3B800092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10972461" w14:textId="4505DEE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115B683F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475859D0" w14:textId="0D456CCF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502B" w14:paraId="0D641E33" w14:textId="77777777" w:rsidTr="00FF26B3">
        <w:tc>
          <w:tcPr>
            <w:tcW w:w="1101" w:type="dxa"/>
            <w:vMerge w:val="restart"/>
            <w:vAlign w:val="center"/>
          </w:tcPr>
          <w:p w14:paraId="5ED2365F" w14:textId="442EB5F6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1E</w:t>
            </w:r>
          </w:p>
        </w:tc>
        <w:tc>
          <w:tcPr>
            <w:tcW w:w="4110" w:type="dxa"/>
            <w:vAlign w:val="center"/>
          </w:tcPr>
          <w:p w14:paraId="417CB3E7" w14:textId="6C74C87E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Oculista</w:t>
            </w:r>
          </w:p>
        </w:tc>
        <w:tc>
          <w:tcPr>
            <w:tcW w:w="5701" w:type="dxa"/>
            <w:vAlign w:val="center"/>
          </w:tcPr>
          <w:p w14:paraId="21D94F14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Filomena Anna Mozzarella e Oculisti</w:t>
            </w:r>
          </w:p>
          <w:p w14:paraId="680E7324" w14:textId="04D3C6C6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Distretto di Matera e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BA502B" w14:paraId="0F0CBC69" w14:textId="77777777" w:rsidTr="00FF26B3">
        <w:tc>
          <w:tcPr>
            <w:tcW w:w="1101" w:type="dxa"/>
            <w:vMerge/>
            <w:vAlign w:val="center"/>
          </w:tcPr>
          <w:p w14:paraId="5BFA32A7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28761E11" w14:textId="3DD8D2BB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Otorinolaringoiatra</w:t>
            </w:r>
          </w:p>
        </w:tc>
        <w:tc>
          <w:tcPr>
            <w:tcW w:w="5701" w:type="dxa"/>
            <w:vAlign w:val="center"/>
          </w:tcPr>
          <w:p w14:paraId="6886DA26" w14:textId="657AFB0B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Cosma Antonio e Medici Otorinolaringoiatri</w:t>
            </w:r>
          </w:p>
          <w:p w14:paraId="186BD327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Distretto di Matera</w:t>
            </w:r>
          </w:p>
          <w:p w14:paraId="566C2D25" w14:textId="0E2AB4E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19542F" w14:paraId="324B3EF9" w14:textId="77777777" w:rsidTr="00FF26B3">
        <w:tc>
          <w:tcPr>
            <w:tcW w:w="1101" w:type="dxa"/>
            <w:vAlign w:val="center"/>
          </w:tcPr>
          <w:p w14:paraId="55EAD21F" w14:textId="30E21E7A" w:rsid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1F</w:t>
            </w:r>
          </w:p>
        </w:tc>
        <w:tc>
          <w:tcPr>
            <w:tcW w:w="4110" w:type="dxa"/>
            <w:vAlign w:val="center"/>
          </w:tcPr>
          <w:p w14:paraId="2C8BE14E" w14:textId="146428D5" w:rsidR="0019542F" w:rsidRPr="0019542F" w:rsidRDefault="0019542F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Neuropsichiatria Infantile</w:t>
            </w:r>
          </w:p>
        </w:tc>
        <w:tc>
          <w:tcPr>
            <w:tcW w:w="5701" w:type="dxa"/>
            <w:vAlign w:val="center"/>
          </w:tcPr>
          <w:p w14:paraId="266F7D1C" w14:textId="32A301C5" w:rsidR="0019542F" w:rsidRP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Andrea Gemma - Ambulatorio P.O. Matera</w:t>
            </w:r>
          </w:p>
          <w:p w14:paraId="0D4F3259" w14:textId="1E1F523F" w:rsidR="0019542F" w:rsidRP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Marina Commis - Distretto Policoro</w:t>
            </w:r>
          </w:p>
        </w:tc>
      </w:tr>
      <w:tr w:rsidR="00BA502B" w14:paraId="4D3B40FD" w14:textId="77777777" w:rsidTr="00FF26B3">
        <w:tc>
          <w:tcPr>
            <w:tcW w:w="1101" w:type="dxa"/>
            <w:vMerge w:val="restart"/>
            <w:vAlign w:val="center"/>
          </w:tcPr>
          <w:p w14:paraId="6C1A3831" w14:textId="4BEB1476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1G</w:t>
            </w:r>
          </w:p>
        </w:tc>
        <w:tc>
          <w:tcPr>
            <w:tcW w:w="4110" w:type="dxa"/>
            <w:vAlign w:val="center"/>
          </w:tcPr>
          <w:p w14:paraId="44EA9DDF" w14:textId="098A2476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Psichiatra</w:t>
            </w:r>
          </w:p>
        </w:tc>
        <w:tc>
          <w:tcPr>
            <w:tcW w:w="5701" w:type="dxa"/>
            <w:vAlign w:val="center"/>
          </w:tcPr>
          <w:p w14:paraId="5C976AA4" w14:textId="6BEBF31E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D</w:t>
            </w:r>
            <w:r w:rsidRPr="00D35DAF">
              <w:rPr>
                <w:rFonts w:ascii="Garamond" w:eastAsia="Times New Roman" w:hAnsi="Garamond"/>
                <w:sz w:val="20"/>
                <w:szCs w:val="28"/>
              </w:rPr>
              <w:t xml:space="preserve">r.ssa Giovanna Di </w:t>
            </w:r>
            <w:proofErr w:type="spellStart"/>
            <w:r w:rsidRPr="00D35DAF">
              <w:rPr>
                <w:rFonts w:ascii="Garamond" w:eastAsia="Times New Roman" w:hAnsi="Garamond"/>
                <w:sz w:val="20"/>
                <w:szCs w:val="28"/>
              </w:rPr>
              <w:t>Pede</w:t>
            </w:r>
            <w:proofErr w:type="spellEnd"/>
          </w:p>
          <w:p w14:paraId="77B74767" w14:textId="37E2EB26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Ambulatorio P.O. Matera</w:t>
            </w:r>
          </w:p>
        </w:tc>
      </w:tr>
      <w:tr w:rsidR="00BA502B" w14:paraId="2F637FBB" w14:textId="77777777" w:rsidTr="00FF26B3">
        <w:tc>
          <w:tcPr>
            <w:tcW w:w="1101" w:type="dxa"/>
            <w:vMerge/>
            <w:vAlign w:val="center"/>
          </w:tcPr>
          <w:p w14:paraId="30C1FAC8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1CBEA5C6" w14:textId="1EE06420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3D030E48" w14:textId="77777777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Dr. Giuseppe Grieco e Dr.ssa Angela Simone</w:t>
            </w:r>
          </w:p>
          <w:p w14:paraId="3947ADA2" w14:textId="77777777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58EA4B9C" w14:textId="0DDCF2A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Dr. Giuseppe Santarcangelo - Ambulatorio Distretto Policoro</w:t>
            </w:r>
          </w:p>
        </w:tc>
      </w:tr>
      <w:tr w:rsidR="00BA502B" w14:paraId="60000391" w14:textId="77777777" w:rsidTr="00FF26B3">
        <w:tc>
          <w:tcPr>
            <w:tcW w:w="1101" w:type="dxa"/>
            <w:vMerge/>
            <w:vAlign w:val="center"/>
          </w:tcPr>
          <w:p w14:paraId="27E9FC37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567DA086" w14:textId="5CD2EB5D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Neuropsichiatria Infantile</w:t>
            </w:r>
          </w:p>
        </w:tc>
        <w:tc>
          <w:tcPr>
            <w:tcW w:w="5701" w:type="dxa"/>
            <w:vAlign w:val="center"/>
          </w:tcPr>
          <w:p w14:paraId="229C3AD5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Andrea Gemma - Ambulatorio P.O. Matera</w:t>
            </w:r>
          </w:p>
          <w:p w14:paraId="2C8406A7" w14:textId="5E89D45E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Marina Commis - Distretto Policoro</w:t>
            </w:r>
          </w:p>
        </w:tc>
      </w:tr>
      <w:tr w:rsidR="00BA31C2" w:rsidRPr="00D35DAF" w14:paraId="33CEC686" w14:textId="77777777" w:rsidTr="00BA31C2"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0FCB9DC5" w14:textId="2182D7D4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 xml:space="preserve">Allegato </w:t>
            </w:r>
            <w:r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11703DED" w14:textId="77777777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Specialista</w:t>
            </w:r>
          </w:p>
        </w:tc>
        <w:tc>
          <w:tcPr>
            <w:tcW w:w="5701" w:type="dxa"/>
            <w:shd w:val="clear" w:color="auto" w:fill="D9D9D9" w:themeFill="background1" w:themeFillShade="D9"/>
            <w:vAlign w:val="center"/>
          </w:tcPr>
          <w:p w14:paraId="1A0458C9" w14:textId="77777777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Nominativi</w:t>
            </w:r>
          </w:p>
        </w:tc>
      </w:tr>
      <w:tr w:rsidR="00BA502B" w14:paraId="145571ED" w14:textId="77777777" w:rsidTr="00FF26B3">
        <w:tc>
          <w:tcPr>
            <w:tcW w:w="1101" w:type="dxa"/>
            <w:vMerge w:val="restart"/>
            <w:vAlign w:val="center"/>
          </w:tcPr>
          <w:p w14:paraId="0B949366" w14:textId="2C313155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2A</w:t>
            </w:r>
          </w:p>
        </w:tc>
        <w:tc>
          <w:tcPr>
            <w:tcW w:w="4110" w:type="dxa"/>
            <w:vAlign w:val="center"/>
          </w:tcPr>
          <w:p w14:paraId="5DE76567" w14:textId="69983E80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10A2AB57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 Eustachio Pisciotta</w:t>
            </w:r>
          </w:p>
          <w:p w14:paraId="112A06D9" w14:textId="4B93DF3A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60D13148" w14:textId="77777777" w:rsidTr="00FF26B3">
        <w:tc>
          <w:tcPr>
            <w:tcW w:w="1101" w:type="dxa"/>
            <w:vMerge/>
            <w:vAlign w:val="center"/>
          </w:tcPr>
          <w:p w14:paraId="6D1ADB55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3A5D36CD" w14:textId="545C9050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Ortopedico</w:t>
            </w:r>
          </w:p>
        </w:tc>
        <w:tc>
          <w:tcPr>
            <w:tcW w:w="5701" w:type="dxa"/>
            <w:vAlign w:val="center"/>
          </w:tcPr>
          <w:p w14:paraId="250C381B" w14:textId="7E19423F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Sandro Sangiovanni - Ambulatorio P.O. Matera</w:t>
            </w:r>
          </w:p>
        </w:tc>
      </w:tr>
      <w:tr w:rsidR="00BA502B" w14:paraId="35417732" w14:textId="77777777" w:rsidTr="00FF26B3">
        <w:tc>
          <w:tcPr>
            <w:tcW w:w="1101" w:type="dxa"/>
            <w:vMerge/>
            <w:vAlign w:val="center"/>
          </w:tcPr>
          <w:p w14:paraId="0B7D7DDE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685251E9" w14:textId="2B868811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631EB1EA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2B9C51A0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391D548D" w14:textId="26F42505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31C2" w14:paraId="67EB2E9B" w14:textId="77777777" w:rsidTr="00FF26B3">
        <w:tc>
          <w:tcPr>
            <w:tcW w:w="1101" w:type="dxa"/>
            <w:vAlign w:val="center"/>
          </w:tcPr>
          <w:p w14:paraId="0C453852" w14:textId="611B536D" w:rsidR="00BA31C2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2B</w:t>
            </w:r>
          </w:p>
        </w:tc>
        <w:tc>
          <w:tcPr>
            <w:tcW w:w="4110" w:type="dxa"/>
            <w:vAlign w:val="center"/>
          </w:tcPr>
          <w:p w14:paraId="568E55B7" w14:textId="3127E2C0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6232C07B" w14:textId="77777777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500F1BA1" w14:textId="77777777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2D7B229A" w14:textId="6EA3CD5F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502B" w14:paraId="6BCF1724" w14:textId="77777777" w:rsidTr="00FF26B3">
        <w:tc>
          <w:tcPr>
            <w:tcW w:w="1101" w:type="dxa"/>
            <w:vMerge w:val="restart"/>
            <w:vAlign w:val="center"/>
          </w:tcPr>
          <w:p w14:paraId="7479E633" w14:textId="700C8E1F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2C</w:t>
            </w:r>
          </w:p>
        </w:tc>
        <w:tc>
          <w:tcPr>
            <w:tcW w:w="4110" w:type="dxa"/>
            <w:vAlign w:val="center"/>
          </w:tcPr>
          <w:p w14:paraId="038124B9" w14:textId="5E28F9C2" w:rsidR="00BA502B" w:rsidRPr="0019542F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Pneumologo</w:t>
            </w:r>
          </w:p>
        </w:tc>
        <w:tc>
          <w:tcPr>
            <w:tcW w:w="5701" w:type="dxa"/>
            <w:vAlign w:val="center"/>
          </w:tcPr>
          <w:p w14:paraId="0C6A79CB" w14:textId="650261B0" w:rsidR="00BA502B" w:rsidRPr="0019542F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Dr.ssa Franca Gallo - Ambulatorio via Montesca</w:t>
            </w:r>
            <w:r>
              <w:rPr>
                <w:rFonts w:ascii="Garamond" w:eastAsia="Times New Roman" w:hAnsi="Garamond"/>
                <w:sz w:val="20"/>
                <w:szCs w:val="28"/>
              </w:rPr>
              <w:t>g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lioso Matera</w:t>
            </w:r>
          </w:p>
        </w:tc>
      </w:tr>
      <w:tr w:rsidR="00BA502B" w14:paraId="77F888AA" w14:textId="77777777" w:rsidTr="00FF26B3">
        <w:tc>
          <w:tcPr>
            <w:tcW w:w="1101" w:type="dxa"/>
            <w:vMerge/>
            <w:vAlign w:val="center"/>
          </w:tcPr>
          <w:p w14:paraId="18318DAD" w14:textId="77777777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4014D787" w14:textId="149FCD6F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Rianimatore</w:t>
            </w:r>
          </w:p>
        </w:tc>
        <w:tc>
          <w:tcPr>
            <w:tcW w:w="5701" w:type="dxa"/>
            <w:vAlign w:val="center"/>
          </w:tcPr>
          <w:p w14:paraId="7A9D19ED" w14:textId="4B7D4397" w:rsidR="00BA502B" w:rsidRPr="00FF26B3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Medici delle Rianimazioni -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686BAE" w14:paraId="4097B38D" w14:textId="77777777" w:rsidTr="00FF26B3">
        <w:tc>
          <w:tcPr>
            <w:tcW w:w="1101" w:type="dxa"/>
            <w:vAlign w:val="center"/>
          </w:tcPr>
          <w:p w14:paraId="73B4E89E" w14:textId="42932C83" w:rsidR="00686BAE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2D</w:t>
            </w:r>
          </w:p>
        </w:tc>
        <w:tc>
          <w:tcPr>
            <w:tcW w:w="4110" w:type="dxa"/>
            <w:vAlign w:val="center"/>
          </w:tcPr>
          <w:p w14:paraId="7E4CFBE4" w14:textId="218ABB09" w:rsidR="00686BAE" w:rsidRPr="00FF26B3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686BAE">
              <w:rPr>
                <w:rFonts w:ascii="Garamond" w:eastAsia="Times New Roman" w:hAnsi="Garamond"/>
                <w:sz w:val="20"/>
                <w:szCs w:val="28"/>
              </w:rPr>
              <w:t>Nutrizionista</w:t>
            </w:r>
          </w:p>
        </w:tc>
        <w:tc>
          <w:tcPr>
            <w:tcW w:w="5701" w:type="dxa"/>
            <w:vAlign w:val="center"/>
          </w:tcPr>
          <w:p w14:paraId="6A685BD4" w14:textId="083CA2C2" w:rsidR="00686BAE" w:rsidRPr="00FF26B3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686BAE">
              <w:rPr>
                <w:rFonts w:ascii="Garamond" w:eastAsia="Times New Roman" w:hAnsi="Garamond"/>
                <w:sz w:val="20"/>
                <w:szCs w:val="28"/>
              </w:rPr>
              <w:t xml:space="preserve">Dr.ssa Carmela </w:t>
            </w:r>
            <w:proofErr w:type="spellStart"/>
            <w:r w:rsidRPr="00686BAE">
              <w:rPr>
                <w:rFonts w:ascii="Garamond" w:eastAsia="Times New Roman" w:hAnsi="Garamond"/>
                <w:sz w:val="20"/>
                <w:szCs w:val="28"/>
              </w:rPr>
              <w:t>Ba</w:t>
            </w:r>
            <w:proofErr w:type="spellEnd"/>
            <w:r w:rsidRPr="00686BAE">
              <w:rPr>
                <w:rFonts w:ascii="Garamond" w:eastAsia="Times New Roman" w:hAnsi="Garamond"/>
                <w:sz w:val="20"/>
                <w:szCs w:val="28"/>
              </w:rPr>
              <w:t xml:space="preserve"> nato - Ambulatorio P.O. Matera</w:t>
            </w:r>
          </w:p>
        </w:tc>
      </w:tr>
    </w:tbl>
    <w:p w14:paraId="17C9D65C" w14:textId="1F96D166" w:rsidR="00FF26B3" w:rsidRDefault="00FF26B3" w:rsidP="00FF26B3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0565446D" w14:textId="6E553391" w:rsidR="00686BAE" w:rsidRPr="00686BA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>Per quanto riguarda l'attivazione degli sportelli per l'accoglimento delle istanze del cittadino, 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Responsabili delle sedi distrettuali hanno individuato le sedi della struttura/sportello di che trattasi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come di seguito specificato:</w:t>
      </w:r>
    </w:p>
    <w:p w14:paraId="18FEB762" w14:textId="66A3D2E4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di Tricarico</w:t>
      </w:r>
      <w:r w:rsidR="004D1120">
        <w:rPr>
          <w:rFonts w:ascii="Garamond" w:eastAsia="Times New Roman" w:hAnsi="Garamond"/>
          <w:sz w:val="20"/>
          <w:szCs w:val="28"/>
        </w:rPr>
        <w:t>;</w:t>
      </w:r>
    </w:p>
    <w:p w14:paraId="7ECDDD66" w14:textId="35DE67B2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di Pisticci</w:t>
      </w:r>
      <w:r w:rsidR="004D1120">
        <w:rPr>
          <w:rFonts w:ascii="Garamond" w:eastAsia="Times New Roman" w:hAnsi="Garamond"/>
          <w:sz w:val="20"/>
          <w:szCs w:val="28"/>
        </w:rPr>
        <w:t>;</w:t>
      </w:r>
    </w:p>
    <w:p w14:paraId="77EBEBDA" w14:textId="217D7FFD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Matera.</w:t>
      </w:r>
    </w:p>
    <w:p w14:paraId="59752AC6" w14:textId="29E7B79E" w:rsidR="00686BAE" w:rsidRPr="00686BA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>Gli incaricati/referenti aziendali che provvederanno alla ricezione delle istanze e alla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prenotazione dell</w:t>
      </w:r>
      <w:r w:rsidR="004D1120">
        <w:rPr>
          <w:rFonts w:ascii="Garamond" w:eastAsia="Times New Roman" w:hAnsi="Garamond"/>
          <w:sz w:val="20"/>
          <w:szCs w:val="28"/>
        </w:rPr>
        <w:t>e</w:t>
      </w:r>
      <w:r w:rsidRPr="00686BAE">
        <w:rPr>
          <w:rFonts w:ascii="Garamond" w:eastAsia="Times New Roman" w:hAnsi="Garamond"/>
          <w:sz w:val="20"/>
          <w:szCs w:val="28"/>
        </w:rPr>
        <w:t xml:space="preserve"> visite specialistiche di cui necessita il cittadino sono:</w:t>
      </w:r>
    </w:p>
    <w:p w14:paraId="7EF6C990" w14:textId="066702C1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4D1120">
        <w:rPr>
          <w:rFonts w:ascii="Garamond" w:eastAsia="Times New Roman" w:hAnsi="Garamond"/>
          <w:sz w:val="20"/>
          <w:szCs w:val="28"/>
        </w:rPr>
        <w:t xml:space="preserve">la dr.ssa Immacolata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Celiberti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>, per il Distretto di Matera</w:t>
      </w:r>
    </w:p>
    <w:p w14:paraId="5C9F9F22" w14:textId="5EA1CFBA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4D1120">
        <w:rPr>
          <w:rFonts w:ascii="Garamond" w:eastAsia="Times New Roman" w:hAnsi="Garamond"/>
          <w:sz w:val="20"/>
          <w:szCs w:val="28"/>
        </w:rPr>
        <w:t>la dott.ssa Maria Giovanna Giannone, per il Distretto Collina Materana Metapontino</w:t>
      </w:r>
    </w:p>
    <w:p w14:paraId="72A8C513" w14:textId="7CD2FD1E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4D1120">
        <w:rPr>
          <w:rFonts w:ascii="Garamond" w:eastAsia="Times New Roman" w:hAnsi="Garamond"/>
          <w:sz w:val="20"/>
          <w:szCs w:val="28"/>
        </w:rPr>
        <w:t xml:space="preserve">la dr.ssa Caterina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Ceruzzi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 xml:space="preserve"> per il Distretto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Bradanica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 xml:space="preserve"> Medio Basento</w:t>
      </w:r>
    </w:p>
    <w:p w14:paraId="2EA737F1" w14:textId="143D18AA" w:rsidR="007B6C1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 xml:space="preserve">Il Responsabile del servizio Cup incaricato, dott. Francesco </w:t>
      </w:r>
      <w:proofErr w:type="spellStart"/>
      <w:r w:rsidRPr="00686BAE">
        <w:rPr>
          <w:rFonts w:ascii="Garamond" w:eastAsia="Times New Roman" w:hAnsi="Garamond"/>
          <w:sz w:val="20"/>
          <w:szCs w:val="28"/>
        </w:rPr>
        <w:t>Mannarella</w:t>
      </w:r>
      <w:proofErr w:type="spellEnd"/>
      <w:r w:rsidRPr="00686BAE">
        <w:rPr>
          <w:rFonts w:ascii="Garamond" w:eastAsia="Times New Roman" w:hAnsi="Garamond"/>
          <w:sz w:val="20"/>
          <w:szCs w:val="28"/>
        </w:rPr>
        <w:t>, provvederà, come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richiesto nella nota in oggetto, a predisporre, congiuntamente ad ASP e A.</w:t>
      </w:r>
      <w:r w:rsidR="004D1120">
        <w:rPr>
          <w:rFonts w:ascii="Garamond" w:eastAsia="Times New Roman" w:hAnsi="Garamond"/>
          <w:sz w:val="20"/>
          <w:szCs w:val="28"/>
        </w:rPr>
        <w:t>O</w:t>
      </w:r>
      <w:r w:rsidRPr="00686BAE">
        <w:rPr>
          <w:rFonts w:ascii="Garamond" w:eastAsia="Times New Roman" w:hAnsi="Garamond"/>
          <w:sz w:val="20"/>
          <w:szCs w:val="28"/>
        </w:rPr>
        <w:t>.R "San Carlo", agende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dedicate per l'effettuazione delle necessarie visite specialistiche, al fine di strutturare un sistema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organizzato di prenotazione presso ciascun Distretto Sanitario.</w:t>
      </w:r>
    </w:p>
    <w:p w14:paraId="06E7EE4E" w14:textId="77777777" w:rsidR="007B6C1E" w:rsidRDefault="007B6C1E">
      <w:pPr>
        <w:spacing w:after="0" w:line="240" w:lineRule="auto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br w:type="page"/>
      </w:r>
    </w:p>
    <w:p w14:paraId="05A7DFB0" w14:textId="7B8B1AF8" w:rsidR="00686BAE" w:rsidRPr="007B6C1E" w:rsidRDefault="007B6C1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b/>
          <w:bCs/>
          <w:sz w:val="20"/>
          <w:szCs w:val="28"/>
          <w:u w:val="single"/>
        </w:rPr>
      </w:pPr>
      <w:r w:rsidRPr="007B6C1E">
        <w:rPr>
          <w:rFonts w:ascii="Garamond" w:eastAsia="Times New Roman" w:hAnsi="Garamond"/>
          <w:b/>
          <w:bCs/>
          <w:sz w:val="20"/>
          <w:szCs w:val="28"/>
          <w:u w:val="single"/>
        </w:rPr>
        <w:lastRenderedPageBreak/>
        <w:t>AZIENDA OSPEDALIERA “SAN CARLO”</w:t>
      </w:r>
    </w:p>
    <w:p w14:paraId="22968E36" w14:textId="04DA79AC" w:rsidR="007B6C1E" w:rsidRDefault="007B6C1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3A77D309" w14:textId="0E24108B" w:rsidR="007B6C1E" w:rsidRPr="006C49DB" w:rsidRDefault="006C49DB" w:rsidP="006C49DB">
      <w:pPr>
        <w:pStyle w:val="Paragrafoelenco"/>
        <w:numPr>
          <w:ilvl w:val="0"/>
          <w:numId w:val="1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t>L</w:t>
      </w:r>
      <w:r w:rsidR="007B6C1E" w:rsidRPr="006C49DB">
        <w:rPr>
          <w:rFonts w:ascii="Garamond" w:eastAsia="Times New Roman" w:hAnsi="Garamond"/>
          <w:sz w:val="20"/>
          <w:szCs w:val="28"/>
        </w:rPr>
        <w:t>a Posizione Organizzativa “Gestione e Coordinamento delle attività sanitarie e amministrative della Piastra Ambulatoriale</w:t>
      </w:r>
      <w:r>
        <w:rPr>
          <w:rFonts w:ascii="Garamond" w:eastAsia="Times New Roman" w:hAnsi="Garamond"/>
          <w:sz w:val="20"/>
          <w:szCs w:val="28"/>
        </w:rPr>
        <w:t>”</w:t>
      </w:r>
      <w:r w:rsidR="007B6C1E" w:rsidRPr="006C49DB">
        <w:rPr>
          <w:rFonts w:ascii="Garamond" w:eastAsia="Times New Roman" w:hAnsi="Garamond"/>
          <w:sz w:val="20"/>
          <w:szCs w:val="28"/>
        </w:rPr>
        <w:t>, Dott. Domenico Garzone, provvederà alla prenotazione della visita specialistica e a predisporre, congiuntamente con ASP e AOR San Carlo, le agende</w:t>
      </w:r>
      <w:r w:rsidR="007B6C1E" w:rsidRPr="006C49DB">
        <w:rPr>
          <w:rFonts w:ascii="Garamond" w:eastAsia="Times New Roman" w:hAnsi="Garamond"/>
          <w:b/>
          <w:bCs/>
          <w:sz w:val="20"/>
          <w:szCs w:val="28"/>
        </w:rPr>
        <w:t xml:space="preserve"> </w:t>
      </w:r>
      <w:r w:rsidR="007B6C1E" w:rsidRPr="006C49DB">
        <w:rPr>
          <w:rFonts w:ascii="Garamond" w:eastAsia="Times New Roman" w:hAnsi="Garamond"/>
          <w:sz w:val="20"/>
          <w:szCs w:val="28"/>
        </w:rPr>
        <w:t>dedicate per l'effettuazione delle necessarie visite specialistiche, secondo le indicazioni del Dirigente Medico della Direzione del Presidio San Carlo Dott.ssa Teresa Maria</w:t>
      </w:r>
      <w:r w:rsidR="007B6C1E" w:rsidRPr="006C49DB">
        <w:rPr>
          <w:rFonts w:ascii="Garamond" w:eastAsia="Times New Roman" w:hAnsi="Garamond"/>
          <w:i/>
          <w:iCs/>
          <w:sz w:val="20"/>
          <w:szCs w:val="28"/>
        </w:rPr>
        <w:t xml:space="preserve"> </w:t>
      </w:r>
      <w:r w:rsidR="007B6C1E" w:rsidRPr="006C49DB">
        <w:rPr>
          <w:rFonts w:ascii="Garamond" w:eastAsia="Times New Roman" w:hAnsi="Garamond"/>
          <w:sz w:val="20"/>
          <w:szCs w:val="28"/>
        </w:rPr>
        <w:t>GUARINO, Responsabile delle attività ambulatoriali.</w:t>
      </w:r>
    </w:p>
    <w:p w14:paraId="32A19E21" w14:textId="55133590" w:rsidR="007B6C1E" w:rsidRPr="006C49DB" w:rsidRDefault="007B6C1E" w:rsidP="006C49DB">
      <w:pPr>
        <w:pStyle w:val="Paragrafoelenco"/>
        <w:numPr>
          <w:ilvl w:val="0"/>
          <w:numId w:val="1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C49DB">
        <w:rPr>
          <w:rFonts w:ascii="Garamond" w:eastAsia="Times New Roman" w:hAnsi="Garamond"/>
          <w:sz w:val="20"/>
          <w:szCs w:val="28"/>
        </w:rPr>
        <w:t>Per gli specialisti, saranno i Direttori d</w:t>
      </w:r>
      <w:r w:rsidR="006C49DB" w:rsidRPr="006C49DB">
        <w:rPr>
          <w:rFonts w:ascii="Garamond" w:eastAsia="Times New Roman" w:hAnsi="Garamond"/>
          <w:sz w:val="20"/>
          <w:szCs w:val="28"/>
        </w:rPr>
        <w:t>elle Unità Operative</w:t>
      </w:r>
      <w:r w:rsidRPr="006C49DB">
        <w:rPr>
          <w:rFonts w:ascii="Garamond" w:eastAsia="Times New Roman" w:hAnsi="Garamond"/>
          <w:sz w:val="20"/>
          <w:szCs w:val="28"/>
        </w:rPr>
        <w:t xml:space="preserve"> i referenti Specialisti deputati a</w:t>
      </w:r>
      <w:r w:rsidR="006C49DB" w:rsidRPr="006C49DB">
        <w:rPr>
          <w:rFonts w:ascii="Garamond" w:eastAsia="Times New Roman" w:hAnsi="Garamond"/>
          <w:sz w:val="20"/>
          <w:szCs w:val="28"/>
        </w:rPr>
        <w:t>ll’</w:t>
      </w:r>
      <w:r w:rsidRPr="006C49DB">
        <w:rPr>
          <w:rFonts w:ascii="Garamond" w:eastAsia="Times New Roman" w:hAnsi="Garamond"/>
          <w:sz w:val="20"/>
          <w:szCs w:val="28"/>
        </w:rPr>
        <w:t>accertamento dello stato</w:t>
      </w:r>
      <w:r w:rsidR="006C49DB" w:rsidRPr="006C49DB">
        <w:rPr>
          <w:rFonts w:ascii="Garamond" w:eastAsia="Times New Roman" w:hAnsi="Garamond"/>
          <w:sz w:val="20"/>
          <w:szCs w:val="28"/>
        </w:rPr>
        <w:t xml:space="preserve"> </w:t>
      </w:r>
      <w:r w:rsidRPr="006C49DB">
        <w:rPr>
          <w:rFonts w:ascii="Garamond" w:eastAsia="Times New Roman" w:hAnsi="Garamond"/>
          <w:sz w:val="20"/>
          <w:szCs w:val="28"/>
        </w:rPr>
        <w:t>di disabilità.</w:t>
      </w:r>
    </w:p>
    <w:p w14:paraId="4C7A7CF9" w14:textId="515ED222" w:rsidR="007B6C1E" w:rsidRPr="006C49DB" w:rsidRDefault="007B6C1E" w:rsidP="00631E9C">
      <w:pPr>
        <w:tabs>
          <w:tab w:val="left" w:pos="2000"/>
          <w:tab w:val="left" w:pos="3800"/>
          <w:tab w:val="left" w:pos="7680"/>
        </w:tabs>
        <w:spacing w:after="0" w:line="360" w:lineRule="auto"/>
        <w:jc w:val="center"/>
        <w:rPr>
          <w:rFonts w:ascii="Garamond" w:eastAsia="Times New Roman" w:hAnsi="Garamond"/>
          <w:b/>
          <w:bCs/>
          <w:sz w:val="20"/>
          <w:szCs w:val="28"/>
        </w:rPr>
      </w:pP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Direttori delle 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Unità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 Operative e Refe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re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>nti de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ll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e branche 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specialistiche</w:t>
      </w:r>
    </w:p>
    <w:p w14:paraId="3DB05478" w14:textId="3392B17A" w:rsidR="006C49DB" w:rsidRDefault="006C49DB" w:rsidP="007B6C1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172"/>
        <w:gridCol w:w="5172"/>
      </w:tblGrid>
      <w:tr w:rsidR="00631E9C" w:rsidRPr="00631E9C" w14:paraId="1F952572" w14:textId="77777777" w:rsidTr="009920CD">
        <w:tc>
          <w:tcPr>
            <w:tcW w:w="5172" w:type="dxa"/>
            <w:vAlign w:val="center"/>
          </w:tcPr>
          <w:p w14:paraId="5D7537ED" w14:textId="1527EF26" w:rsidR="00631E9C" w:rsidRPr="00631E9C" w:rsidRDefault="00631E9C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631E9C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DIRETTORI</w:t>
            </w:r>
          </w:p>
        </w:tc>
        <w:tc>
          <w:tcPr>
            <w:tcW w:w="5172" w:type="dxa"/>
            <w:vAlign w:val="center"/>
          </w:tcPr>
          <w:p w14:paraId="74EF68D2" w14:textId="63BF356B" w:rsidR="00631E9C" w:rsidRPr="00631E9C" w:rsidRDefault="00631E9C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631E9C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BRANCHE SPECIALISTICHE</w:t>
            </w:r>
          </w:p>
        </w:tc>
      </w:tr>
      <w:tr w:rsidR="00631E9C" w14:paraId="7E96872A" w14:textId="77777777" w:rsidTr="009920CD">
        <w:tc>
          <w:tcPr>
            <w:tcW w:w="5172" w:type="dxa"/>
            <w:vAlign w:val="center"/>
          </w:tcPr>
          <w:p w14:paraId="2F68DA60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ANESTESIA E RIANIMAZIONE</w:t>
            </w:r>
          </w:p>
          <w:p w14:paraId="648E6A5E" w14:textId="1BE55415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Libero M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let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 </w:t>
            </w:r>
          </w:p>
          <w:p w14:paraId="5443A8A5" w14:textId="71153431" w:rsidR="00631E9C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Dott. </w:t>
            </w:r>
            <w:r>
              <w:rPr>
                <w:rFonts w:ascii="Garamond" w:eastAsia="Times New Roman" w:hAnsi="Garamond"/>
                <w:sz w:val="20"/>
                <w:szCs w:val="28"/>
              </w:rPr>
              <w:t>Giuseppe Pittella</w:t>
            </w:r>
          </w:p>
        </w:tc>
        <w:tc>
          <w:tcPr>
            <w:tcW w:w="5172" w:type="dxa"/>
            <w:vAlign w:val="center"/>
          </w:tcPr>
          <w:p w14:paraId="42A993C3" w14:textId="47D76E1D" w:rsidR="00631E9C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R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ANIMAZIONE</w:t>
            </w:r>
          </w:p>
        </w:tc>
      </w:tr>
      <w:tr w:rsidR="00CD3C24" w14:paraId="5E244EE9" w14:textId="77777777" w:rsidTr="009920CD">
        <w:tc>
          <w:tcPr>
            <w:tcW w:w="5172" w:type="dxa"/>
            <w:vAlign w:val="center"/>
          </w:tcPr>
          <w:p w14:paraId="34F028B1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GERIATRIA</w:t>
            </w:r>
          </w:p>
          <w:p w14:paraId="6C0B4327" w14:textId="6845C915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 xml:space="preserve">Dott. Nicola </w:t>
            </w:r>
            <w:proofErr w:type="spellStart"/>
            <w:r>
              <w:rPr>
                <w:rFonts w:ascii="Garamond" w:eastAsia="Times New Roman" w:hAnsi="Garamond"/>
                <w:sz w:val="20"/>
                <w:szCs w:val="28"/>
              </w:rPr>
              <w:t>Libutti</w:t>
            </w:r>
            <w:proofErr w:type="spellEnd"/>
          </w:p>
        </w:tc>
        <w:tc>
          <w:tcPr>
            <w:tcW w:w="5172" w:type="dxa"/>
            <w:vAlign w:val="center"/>
          </w:tcPr>
          <w:p w14:paraId="071C2782" w14:textId="20E7964D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GERIATRIA</w:t>
            </w:r>
          </w:p>
        </w:tc>
      </w:tr>
      <w:tr w:rsidR="00CD3C24" w14:paraId="4901DFC4" w14:textId="77777777" w:rsidTr="009920CD">
        <w:tc>
          <w:tcPr>
            <w:tcW w:w="5172" w:type="dxa"/>
            <w:vAlign w:val="center"/>
          </w:tcPr>
          <w:p w14:paraId="6E316652" w14:textId="77777777" w:rsid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MEDICINA FISICA E RIABILITATIVA</w:t>
            </w:r>
          </w:p>
          <w:p w14:paraId="197D6091" w14:textId="0F0AEB8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. Domenico </w:t>
            </w:r>
            <w:r>
              <w:rPr>
                <w:rFonts w:ascii="Garamond" w:eastAsia="Times New Roman" w:hAnsi="Garamond"/>
                <w:sz w:val="20"/>
                <w:szCs w:val="28"/>
              </w:rPr>
              <w:t>Sant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omauro</w:t>
            </w:r>
          </w:p>
        </w:tc>
        <w:tc>
          <w:tcPr>
            <w:tcW w:w="5172" w:type="dxa"/>
            <w:vAlign w:val="center"/>
          </w:tcPr>
          <w:p w14:paraId="79EE60BB" w14:textId="71F6315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FISIATRIA</w:t>
            </w:r>
          </w:p>
        </w:tc>
      </w:tr>
      <w:tr w:rsidR="00CD3C24" w14:paraId="09996913" w14:textId="77777777" w:rsidTr="009920CD">
        <w:tc>
          <w:tcPr>
            <w:tcW w:w="5172" w:type="dxa"/>
            <w:vAlign w:val="center"/>
          </w:tcPr>
          <w:p w14:paraId="7D5ABAF3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NEUROLOGIA</w:t>
            </w:r>
          </w:p>
          <w:p w14:paraId="05B9C331" w14:textId="4399FCB0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. Nicola Pac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ello</w:t>
            </w:r>
          </w:p>
        </w:tc>
        <w:tc>
          <w:tcPr>
            <w:tcW w:w="5172" w:type="dxa"/>
            <w:vAlign w:val="center"/>
          </w:tcPr>
          <w:p w14:paraId="4281D371" w14:textId="3454E192" w:rsid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NEUROLOGIA</w:t>
            </w:r>
          </w:p>
        </w:tc>
      </w:tr>
      <w:tr w:rsidR="00CD3C24" w14:paraId="3562EEDA" w14:textId="77777777" w:rsidTr="009920CD">
        <w:tc>
          <w:tcPr>
            <w:tcW w:w="5172" w:type="dxa"/>
            <w:vAlign w:val="center"/>
          </w:tcPr>
          <w:p w14:paraId="49C4B9D8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NEUROCHIRURGIA</w:t>
            </w:r>
          </w:p>
          <w:p w14:paraId="2FF48A79" w14:textId="5E0C309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Giovanni V</w:t>
            </w:r>
            <w:r>
              <w:rPr>
                <w:rFonts w:ascii="Garamond" w:eastAsia="Times New Roman" w:hAnsi="Garamond"/>
                <w:sz w:val="20"/>
                <w:szCs w:val="28"/>
              </w:rPr>
              <w:t>itale</w:t>
            </w:r>
          </w:p>
        </w:tc>
        <w:tc>
          <w:tcPr>
            <w:tcW w:w="5172" w:type="dxa"/>
            <w:vAlign w:val="center"/>
          </w:tcPr>
          <w:p w14:paraId="53711C99" w14:textId="5C3C1FCC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NEUROCHIRURGIA</w:t>
            </w:r>
          </w:p>
        </w:tc>
      </w:tr>
      <w:tr w:rsidR="00CD3C24" w14:paraId="76D9B0A5" w14:textId="77777777" w:rsidTr="009920CD">
        <w:tc>
          <w:tcPr>
            <w:tcW w:w="5172" w:type="dxa"/>
            <w:vAlign w:val="center"/>
          </w:tcPr>
          <w:p w14:paraId="63242FFA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OCULISTICA S.I.C.</w:t>
            </w:r>
          </w:p>
          <w:p w14:paraId="19AFBD36" w14:textId="70D5D8B9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Domenico Laceren</w:t>
            </w:r>
            <w:r>
              <w:rPr>
                <w:rFonts w:ascii="Garamond" w:eastAsia="Times New Roman" w:hAnsi="Garamond"/>
                <w:sz w:val="20"/>
                <w:szCs w:val="28"/>
              </w:rPr>
              <w:t>za</w:t>
            </w:r>
          </w:p>
        </w:tc>
        <w:tc>
          <w:tcPr>
            <w:tcW w:w="5172" w:type="dxa"/>
            <w:vAlign w:val="center"/>
          </w:tcPr>
          <w:p w14:paraId="05FA8555" w14:textId="31113B51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OCULISTICA</w:t>
            </w:r>
          </w:p>
        </w:tc>
      </w:tr>
      <w:tr w:rsidR="00CD3C24" w14:paraId="3A44C30E" w14:textId="77777777" w:rsidTr="009920CD">
        <w:tc>
          <w:tcPr>
            <w:tcW w:w="5172" w:type="dxa"/>
            <w:vAlign w:val="center"/>
          </w:tcPr>
          <w:p w14:paraId="13BA4971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ORTOPEDIA E TRAUMATOLOGIA</w:t>
            </w:r>
          </w:p>
          <w:p w14:paraId="6CA03802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Rocco Romeo</w:t>
            </w:r>
          </w:p>
          <w:p w14:paraId="0E613419" w14:textId="49E645E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. Adolfo Cuomo</w:t>
            </w:r>
          </w:p>
        </w:tc>
        <w:tc>
          <w:tcPr>
            <w:tcW w:w="5172" w:type="dxa"/>
            <w:vAlign w:val="center"/>
          </w:tcPr>
          <w:p w14:paraId="42185369" w14:textId="6037F923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ORTOPEDIA E TRAUMATOLOGIA</w:t>
            </w:r>
          </w:p>
        </w:tc>
      </w:tr>
      <w:tr w:rsidR="00CD3C24" w14:paraId="018CB02C" w14:textId="77777777" w:rsidTr="009920CD">
        <w:tc>
          <w:tcPr>
            <w:tcW w:w="5172" w:type="dxa"/>
            <w:vAlign w:val="center"/>
          </w:tcPr>
          <w:p w14:paraId="757EE8C2" w14:textId="77777777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ORL - AUDIOLOGIA E FONIA TRIA</w:t>
            </w:r>
          </w:p>
          <w:p w14:paraId="78E99131" w14:textId="797435E3" w:rsidR="00CD3C24" w:rsidRPr="00CD3C24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Do</w:t>
            </w:r>
            <w:r>
              <w:rPr>
                <w:rFonts w:ascii="Garamond" w:eastAsia="Times New Roman" w:hAnsi="Garamond"/>
                <w:sz w:val="20"/>
                <w:szCs w:val="28"/>
              </w:rPr>
              <w:t>tt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. Lo</w:t>
            </w:r>
            <w:r>
              <w:rPr>
                <w:rFonts w:ascii="Garamond" w:eastAsia="Times New Roman" w:hAnsi="Garamond"/>
                <w:sz w:val="20"/>
                <w:szCs w:val="28"/>
              </w:rPr>
              <w:t>renz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o Sant</w:t>
            </w:r>
            <w:r>
              <w:rPr>
                <w:rFonts w:ascii="Garamond" w:eastAsia="Times New Roman" w:hAnsi="Garamond"/>
                <w:sz w:val="20"/>
                <w:szCs w:val="28"/>
              </w:rPr>
              <w:t>a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nd</w:t>
            </w:r>
            <w:r>
              <w:rPr>
                <w:rFonts w:ascii="Garamond" w:eastAsia="Times New Roman" w:hAnsi="Garamond"/>
                <w:sz w:val="20"/>
                <w:szCs w:val="28"/>
              </w:rPr>
              <w:t>re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a </w:t>
            </w:r>
          </w:p>
        </w:tc>
        <w:tc>
          <w:tcPr>
            <w:tcW w:w="5172" w:type="dxa"/>
            <w:vAlign w:val="center"/>
          </w:tcPr>
          <w:p w14:paraId="3373EE60" w14:textId="082156E4" w:rsidR="00CD3C24" w:rsidRPr="00CD3C24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OTORINOLARINGOIATRIA</w:t>
            </w:r>
          </w:p>
        </w:tc>
      </w:tr>
      <w:tr w:rsidR="009920CD" w14:paraId="295F90F2" w14:textId="77777777" w:rsidTr="009920CD">
        <w:tc>
          <w:tcPr>
            <w:tcW w:w="5172" w:type="dxa"/>
            <w:vAlign w:val="center"/>
          </w:tcPr>
          <w:p w14:paraId="56BA93E4" w14:textId="0727120B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PNEUMOLOGIA </w:t>
            </w:r>
            <w:r>
              <w:rPr>
                <w:rFonts w:ascii="Garamond" w:eastAsia="Times New Roman" w:hAnsi="Garamond"/>
                <w:sz w:val="20"/>
                <w:szCs w:val="28"/>
              </w:rPr>
              <w:t>f.f.</w:t>
            </w:r>
          </w:p>
          <w:p w14:paraId="4D66AFD0" w14:textId="00EBE20D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Dott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 Vincenzo Palo</w:t>
            </w:r>
          </w:p>
        </w:tc>
        <w:tc>
          <w:tcPr>
            <w:tcW w:w="5172" w:type="dxa"/>
            <w:vAlign w:val="center"/>
          </w:tcPr>
          <w:p w14:paraId="77739D1E" w14:textId="42B26501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PNEUMOLOGIA</w:t>
            </w:r>
          </w:p>
        </w:tc>
      </w:tr>
    </w:tbl>
    <w:p w14:paraId="1DAF65CC" w14:textId="105B368F" w:rsidR="00631E9C" w:rsidRDefault="00631E9C" w:rsidP="007B6C1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1648C486" w14:textId="75377D1F" w:rsidR="00054175" w:rsidRDefault="00054175" w:rsidP="00054175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054175">
        <w:rPr>
          <w:rFonts w:ascii="Garamond" w:eastAsia="Times New Roman" w:hAnsi="Garamond"/>
          <w:sz w:val="20"/>
          <w:szCs w:val="28"/>
        </w:rPr>
        <w:t>N.B. Per le Branche di Psichiatria e Neuropsichiatria Infantile e per il Nutrizionista, si dovrà far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054175">
        <w:rPr>
          <w:rFonts w:ascii="Garamond" w:eastAsia="Times New Roman" w:hAnsi="Garamond"/>
          <w:sz w:val="20"/>
          <w:szCs w:val="28"/>
        </w:rPr>
        <w:t>riferimento al</w:t>
      </w:r>
      <w:r>
        <w:rPr>
          <w:rFonts w:ascii="Garamond" w:eastAsia="Times New Roman" w:hAnsi="Garamond"/>
          <w:sz w:val="20"/>
          <w:szCs w:val="28"/>
        </w:rPr>
        <w:t>l’</w:t>
      </w:r>
      <w:r w:rsidRPr="00054175">
        <w:rPr>
          <w:rFonts w:ascii="Garamond" w:eastAsia="Times New Roman" w:hAnsi="Garamond"/>
          <w:sz w:val="20"/>
          <w:szCs w:val="28"/>
        </w:rPr>
        <w:t>ASP e ASM, non essendo presenti in questa AOR tali professionalità.</w:t>
      </w:r>
    </w:p>
    <w:p w14:paraId="2D20AA4E" w14:textId="77777777" w:rsidR="009A5F55" w:rsidRDefault="009A5F55" w:rsidP="00054175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  <w:sectPr w:rsidR="009A5F55" w:rsidSect="00332EE7">
          <w:headerReference w:type="default" r:id="rId8"/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14:paraId="6CC7FCA1" w14:textId="0AFD25D1" w:rsidR="00054175" w:rsidRPr="00D51249" w:rsidRDefault="009A5F55" w:rsidP="009A5F55">
      <w:pPr>
        <w:tabs>
          <w:tab w:val="left" w:pos="2000"/>
          <w:tab w:val="left" w:pos="3800"/>
          <w:tab w:val="left" w:pos="7680"/>
        </w:tabs>
        <w:spacing w:after="0" w:line="360" w:lineRule="auto"/>
        <w:jc w:val="center"/>
        <w:rPr>
          <w:rFonts w:ascii="Garamond" w:eastAsia="Times New Roman" w:hAnsi="Garamond"/>
          <w:sz w:val="20"/>
          <w:szCs w:val="28"/>
        </w:rPr>
      </w:pPr>
      <w:r w:rsidRPr="009A5F55">
        <w:rPr>
          <w:rFonts w:ascii="Garamond" w:eastAsia="Times New Roman" w:hAnsi="Garamond"/>
          <w:noProof/>
          <w:sz w:val="20"/>
          <w:szCs w:val="28"/>
          <w:lang w:eastAsia="it-IT"/>
        </w:rPr>
        <w:lastRenderedPageBreak/>
        <w:drawing>
          <wp:inline distT="0" distB="0" distL="0" distR="0" wp14:anchorId="5B70E280" wp14:editId="202DF8E1">
            <wp:extent cx="8515350" cy="593150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556" cy="593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175" w:rsidRPr="00D51249" w:rsidSect="009A5F55">
      <w:headerReference w:type="default" r:id="rId10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54B7F" w14:textId="77777777" w:rsidR="00B52E6E" w:rsidRDefault="00B52E6E">
      <w:pPr>
        <w:spacing w:after="0" w:line="240" w:lineRule="auto"/>
      </w:pPr>
      <w:r>
        <w:separator/>
      </w:r>
    </w:p>
  </w:endnote>
  <w:endnote w:type="continuationSeparator" w:id="0">
    <w:p w14:paraId="6BC6355A" w14:textId="77777777" w:rsidR="00B52E6E" w:rsidRDefault="00B52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8732AD" w14:textId="77777777" w:rsidR="00B52E6E" w:rsidRDefault="00B52E6E">
      <w:pPr>
        <w:spacing w:after="0" w:line="240" w:lineRule="auto"/>
      </w:pPr>
      <w:r>
        <w:separator/>
      </w:r>
    </w:p>
  </w:footnote>
  <w:footnote w:type="continuationSeparator" w:id="0">
    <w:p w14:paraId="26D026A3" w14:textId="77777777" w:rsidR="00B52E6E" w:rsidRDefault="00B52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43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6095"/>
      <w:gridCol w:w="1984"/>
    </w:tblGrid>
    <w:tr w:rsidR="004B2901" w14:paraId="09E0E8DC" w14:textId="77777777" w:rsidTr="004B2901">
      <w:trPr>
        <w:trHeight w:val="993"/>
      </w:trPr>
      <w:tc>
        <w:tcPr>
          <w:tcW w:w="2764" w:type="dxa"/>
        </w:tcPr>
        <w:p w14:paraId="234D1D90" w14:textId="2C01D691" w:rsidR="000F3D13" w:rsidRDefault="000F3D13">
          <w:pPr>
            <w:pStyle w:val="Intestazione"/>
          </w:pPr>
        </w:p>
      </w:tc>
      <w:tc>
        <w:tcPr>
          <w:tcW w:w="6095" w:type="dxa"/>
        </w:tcPr>
        <w:p w14:paraId="6073DECC" w14:textId="77777777" w:rsidR="000F3D13" w:rsidRPr="00595C14" w:rsidRDefault="000F3D13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58372EDF" w14:textId="77777777" w:rsidR="000F3D13" w:rsidRDefault="000F3D13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340D14A3" w14:textId="77777777" w:rsidR="000F3D13" w:rsidRPr="000F3D13" w:rsidRDefault="000F3D13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4DD7120" w14:textId="77777777" w:rsidR="000F3D13" w:rsidRPr="000F3D13" w:rsidRDefault="000F3D13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28C49CA0" w14:textId="6E49D681" w:rsidR="000F3D13" w:rsidRDefault="000F3D13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1984" w:type="dxa"/>
          <w:vAlign w:val="center"/>
        </w:tcPr>
        <w:p w14:paraId="4BE77784" w14:textId="7E4E2B59" w:rsidR="000F3D13" w:rsidRPr="000F3D13" w:rsidRDefault="000F3D13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5BC5AFD6" w14:textId="5D91495F" w:rsidR="00286671" w:rsidRDefault="00B52E6E" w:rsidP="00595C14">
    <w:pPr>
      <w:pStyle w:val="Intestazione"/>
    </w:pPr>
    <w:r>
      <w:rPr>
        <w:noProof/>
        <w:lang w:eastAsia="it-IT"/>
      </w:rPr>
      <w:object w:dxaOrig="1440" w:dyaOrig="1440" w14:anchorId="2AE0A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5" o:spid="_x0000_s2050" type="#_x0000_t75" alt="testata" style="position:absolute;margin-left:36.15pt;margin-top:35pt;width:109.5pt;height:52.5pt;z-index:-251658752;visibility:visible;mso-wrap-edited:f;mso-position-horizontal-relative:page;mso-position-vertical-relative:page" o:allowincell="f">
          <v:imagedata r:id="rId1" o:title="" croptop="12498f" cropbottom="40540f" cropleft="5902f" cropright="46962f" chromakey="#c6c5c5" grayscale="t" bilevel="t"/>
          <w10:wrap anchorx="page" anchory="page"/>
        </v:shape>
        <o:OLEObject Type="Embed" ProgID="Word.Picture.8" ShapeID="Immagine 45" DrawAspect="Content" ObjectID="_1675165893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51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5528"/>
      <w:gridCol w:w="1559"/>
    </w:tblGrid>
    <w:tr w:rsidR="004B2901" w14:paraId="63E3D20F" w14:textId="77777777" w:rsidTr="004B2901">
      <w:trPr>
        <w:trHeight w:val="993"/>
      </w:trPr>
      <w:tc>
        <w:tcPr>
          <w:tcW w:w="2764" w:type="dxa"/>
        </w:tcPr>
        <w:p w14:paraId="0F0AA5C6" w14:textId="77777777" w:rsidR="004B2901" w:rsidRDefault="00B52E6E">
          <w:pPr>
            <w:pStyle w:val="Intestazione"/>
          </w:pPr>
          <w:r>
            <w:rPr>
              <w:noProof/>
              <w:lang w:eastAsia="it-IT"/>
            </w:rPr>
            <w:object w:dxaOrig="1440" w:dyaOrig="1440" w14:anchorId="12FC3B2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alt="testata" style="position:absolute;margin-left:67.65pt;margin-top:35.5pt;width:109.5pt;height:52.5pt;z-index:-251656704;visibility:visible;mso-wrap-edited:f;mso-position-horizontal-relative:page;mso-position-vertical-relative:page" o:allowincell="f">
                <v:imagedata r:id="rId1" o:title="" croptop="12498f" cropbottom="40540f" cropleft="5902f" cropright="46962f" chromakey="#c6c5c5" grayscale="t" bilevel="t"/>
                <w10:wrap anchorx="page" anchory="page"/>
              </v:shape>
              <o:OLEObject Type="Embed" ProgID="Word.Picture.8" ShapeID="_x0000_s2051" DrawAspect="Content" ObjectID="_1675165894" r:id="rId2"/>
            </w:object>
          </w:r>
        </w:p>
      </w:tc>
      <w:tc>
        <w:tcPr>
          <w:tcW w:w="5528" w:type="dxa"/>
        </w:tcPr>
        <w:p w14:paraId="268643BF" w14:textId="77777777" w:rsidR="004B2901" w:rsidRPr="00595C14" w:rsidRDefault="004B2901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07E1AD50" w14:textId="77777777" w:rsidR="004B2901" w:rsidRDefault="004B2901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77C28F01" w14:textId="77777777" w:rsidR="004B2901" w:rsidRPr="000F3D13" w:rsidRDefault="004B2901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DF51B5C" w14:textId="77777777" w:rsidR="004B2901" w:rsidRPr="000F3D13" w:rsidRDefault="004B2901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3F279E52" w14:textId="77777777" w:rsidR="004B2901" w:rsidRDefault="004B2901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1559" w:type="dxa"/>
          <w:vAlign w:val="center"/>
        </w:tcPr>
        <w:p w14:paraId="6DF17A0A" w14:textId="60FC2568" w:rsidR="004B2901" w:rsidRPr="000F3D13" w:rsidRDefault="004B2901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35FE702D" w14:textId="77777777" w:rsidR="004B2901" w:rsidRDefault="004B2901" w:rsidP="00595C1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207"/>
      <w:gridCol w:w="8414"/>
      <w:gridCol w:w="2372"/>
    </w:tblGrid>
    <w:tr w:rsidR="009A5F55" w14:paraId="584E2F5D" w14:textId="77777777" w:rsidTr="009A5F55">
      <w:trPr>
        <w:trHeight w:val="993"/>
      </w:trPr>
      <w:tc>
        <w:tcPr>
          <w:tcW w:w="1403" w:type="pct"/>
        </w:tcPr>
        <w:p w14:paraId="54F1D0A8" w14:textId="77777777" w:rsidR="009A5F55" w:rsidRDefault="00B52E6E">
          <w:pPr>
            <w:pStyle w:val="Intestazione"/>
          </w:pPr>
          <w:r>
            <w:rPr>
              <w:noProof/>
              <w:lang w:eastAsia="it-IT"/>
            </w:rPr>
            <w:object w:dxaOrig="1440" w:dyaOrig="1440" w14:anchorId="5923AC2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alt="testata" style="position:absolute;margin-left:67.65pt;margin-top:35.5pt;width:109.5pt;height:52.5pt;z-index:-251654656;visibility:visible;mso-wrap-edited:f;mso-position-horizontal-relative:page;mso-position-vertical-relative:page" o:allowincell="f">
                <v:imagedata r:id="rId1" o:title="" croptop="12498f" cropbottom="40540f" cropleft="5902f" cropright="46962f" chromakey="#c6c5c5" grayscale="t" bilevel="t"/>
                <w10:wrap anchorx="page" anchory="page"/>
              </v:shape>
              <o:OLEObject Type="Embed" ProgID="Word.Picture.8" ShapeID="_x0000_s2052" DrawAspect="Content" ObjectID="_1675165895" r:id="rId2"/>
            </w:object>
          </w:r>
        </w:p>
      </w:tc>
      <w:tc>
        <w:tcPr>
          <w:tcW w:w="2806" w:type="pct"/>
        </w:tcPr>
        <w:p w14:paraId="5BDEAEEC" w14:textId="77777777" w:rsidR="009A5F55" w:rsidRPr="00595C14" w:rsidRDefault="009A5F55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08E9712C" w14:textId="77777777" w:rsidR="009A5F55" w:rsidRDefault="009A5F55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7EA76BDD" w14:textId="77777777" w:rsidR="009A5F55" w:rsidRPr="000F3D13" w:rsidRDefault="009A5F55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7E1F70A" w14:textId="77777777" w:rsidR="009A5F55" w:rsidRPr="000F3D13" w:rsidRDefault="009A5F55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32CF4148" w14:textId="77777777" w:rsidR="009A5F55" w:rsidRDefault="009A5F55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791" w:type="pct"/>
          <w:vAlign w:val="center"/>
        </w:tcPr>
        <w:p w14:paraId="54082A5E" w14:textId="15AD2065" w:rsidR="009A5F55" w:rsidRPr="000F3D13" w:rsidRDefault="009A5F55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4A7BED1C" w14:textId="77777777" w:rsidR="009A5F55" w:rsidRDefault="009A5F55" w:rsidP="00595C1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</w:rPr>
    </w:lvl>
  </w:abstractNum>
  <w:abstractNum w:abstractNumId="1" w15:restartNumberingAfterBreak="0">
    <w:nsid w:val="06C4429E"/>
    <w:multiLevelType w:val="hybridMultilevel"/>
    <w:tmpl w:val="92F68FFC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CAC53FB"/>
    <w:multiLevelType w:val="singleLevel"/>
    <w:tmpl w:val="088892E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EB90246"/>
    <w:multiLevelType w:val="hybridMultilevel"/>
    <w:tmpl w:val="CEDA041C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F1426AA"/>
    <w:multiLevelType w:val="multilevel"/>
    <w:tmpl w:val="E9283FA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70865"/>
    <w:multiLevelType w:val="hybridMultilevel"/>
    <w:tmpl w:val="6866A9DC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CD280B90">
      <w:numFmt w:val="bullet"/>
      <w:lvlText w:val="-"/>
      <w:lvlJc w:val="left"/>
      <w:pPr>
        <w:ind w:left="2148" w:hanging="360"/>
      </w:pPr>
      <w:rPr>
        <w:rFonts w:ascii="Garamond" w:eastAsia="Calibri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7FF48C4"/>
    <w:multiLevelType w:val="hybridMultilevel"/>
    <w:tmpl w:val="9ECEE496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CD280B90">
      <w:numFmt w:val="bullet"/>
      <w:lvlText w:val="-"/>
      <w:lvlJc w:val="left"/>
      <w:pPr>
        <w:ind w:left="2148" w:hanging="360"/>
      </w:pPr>
      <w:rPr>
        <w:rFonts w:ascii="Garamond" w:eastAsia="Calibri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8176173"/>
    <w:multiLevelType w:val="hybridMultilevel"/>
    <w:tmpl w:val="71484992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9E55FD5"/>
    <w:multiLevelType w:val="hybridMultilevel"/>
    <w:tmpl w:val="69E84A82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45050"/>
    <w:multiLevelType w:val="hybridMultilevel"/>
    <w:tmpl w:val="0A3CE3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41D0E"/>
    <w:multiLevelType w:val="hybridMultilevel"/>
    <w:tmpl w:val="A67EA7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B6531"/>
    <w:multiLevelType w:val="hybridMultilevel"/>
    <w:tmpl w:val="AD288CB8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77FE1"/>
    <w:multiLevelType w:val="hybridMultilevel"/>
    <w:tmpl w:val="FC481268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82E86704">
      <w:start w:val="3"/>
      <w:numFmt w:val="bullet"/>
      <w:lvlText w:val="•"/>
      <w:lvlJc w:val="left"/>
      <w:pPr>
        <w:ind w:left="2148" w:hanging="360"/>
      </w:pPr>
      <w:rPr>
        <w:rFonts w:ascii="Garamond" w:eastAsia="Times New Roman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10A2E7E"/>
    <w:multiLevelType w:val="hybridMultilevel"/>
    <w:tmpl w:val="F1642920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E3CEFF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12E8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189F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1461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06B2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B2EB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7833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308E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C3F77"/>
    <w:multiLevelType w:val="hybridMultilevel"/>
    <w:tmpl w:val="EAA2C8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CA53CC"/>
    <w:multiLevelType w:val="hybridMultilevel"/>
    <w:tmpl w:val="2542A204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AA73D54"/>
    <w:multiLevelType w:val="hybridMultilevel"/>
    <w:tmpl w:val="7BE2F5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3"/>
  </w:num>
  <w:num w:numId="5">
    <w:abstractNumId w:val="10"/>
  </w:num>
  <w:num w:numId="6">
    <w:abstractNumId w:val="14"/>
  </w:num>
  <w:num w:numId="7">
    <w:abstractNumId w:val="3"/>
  </w:num>
  <w:num w:numId="8">
    <w:abstractNumId w:val="7"/>
  </w:num>
  <w:num w:numId="9">
    <w:abstractNumId w:val="15"/>
  </w:num>
  <w:num w:numId="10">
    <w:abstractNumId w:val="12"/>
  </w:num>
  <w:num w:numId="11">
    <w:abstractNumId w:val="1"/>
  </w:num>
  <w:num w:numId="12">
    <w:abstractNumId w:val="8"/>
  </w:num>
  <w:num w:numId="13">
    <w:abstractNumId w:val="11"/>
  </w:num>
  <w:num w:numId="14">
    <w:abstractNumId w:val="5"/>
  </w:num>
  <w:num w:numId="15">
    <w:abstractNumId w:val="6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C3F"/>
    <w:rsid w:val="00016C94"/>
    <w:rsid w:val="0003237E"/>
    <w:rsid w:val="00054175"/>
    <w:rsid w:val="000744A4"/>
    <w:rsid w:val="00084A93"/>
    <w:rsid w:val="000C12C6"/>
    <w:rsid w:val="000E4A28"/>
    <w:rsid w:val="000F3D13"/>
    <w:rsid w:val="000F625C"/>
    <w:rsid w:val="00117C91"/>
    <w:rsid w:val="001344DB"/>
    <w:rsid w:val="0016055E"/>
    <w:rsid w:val="00190FA4"/>
    <w:rsid w:val="0019542F"/>
    <w:rsid w:val="00197774"/>
    <w:rsid w:val="001D10B3"/>
    <w:rsid w:val="00285F04"/>
    <w:rsid w:val="00286671"/>
    <w:rsid w:val="00292A68"/>
    <w:rsid w:val="002E512B"/>
    <w:rsid w:val="0030072C"/>
    <w:rsid w:val="00332EE7"/>
    <w:rsid w:val="0035525C"/>
    <w:rsid w:val="003D08F8"/>
    <w:rsid w:val="00401328"/>
    <w:rsid w:val="00402C94"/>
    <w:rsid w:val="00413DEB"/>
    <w:rsid w:val="00424906"/>
    <w:rsid w:val="0048006A"/>
    <w:rsid w:val="004A10C4"/>
    <w:rsid w:val="004B2901"/>
    <w:rsid w:val="004D1120"/>
    <w:rsid w:val="004F38DF"/>
    <w:rsid w:val="00540DAD"/>
    <w:rsid w:val="00595C14"/>
    <w:rsid w:val="00631E9C"/>
    <w:rsid w:val="0067321B"/>
    <w:rsid w:val="006806C7"/>
    <w:rsid w:val="00686BAE"/>
    <w:rsid w:val="006C49DB"/>
    <w:rsid w:val="0070247A"/>
    <w:rsid w:val="0075174E"/>
    <w:rsid w:val="00761B7A"/>
    <w:rsid w:val="00776E42"/>
    <w:rsid w:val="007875D8"/>
    <w:rsid w:val="0079223D"/>
    <w:rsid w:val="007A2A97"/>
    <w:rsid w:val="007B6C1E"/>
    <w:rsid w:val="007C076D"/>
    <w:rsid w:val="00812C64"/>
    <w:rsid w:val="00862EBB"/>
    <w:rsid w:val="008B0A67"/>
    <w:rsid w:val="008E3163"/>
    <w:rsid w:val="00913421"/>
    <w:rsid w:val="009819D4"/>
    <w:rsid w:val="009920CD"/>
    <w:rsid w:val="00995C50"/>
    <w:rsid w:val="009A5F55"/>
    <w:rsid w:val="009C6CE5"/>
    <w:rsid w:val="00A247A8"/>
    <w:rsid w:val="00A378D1"/>
    <w:rsid w:val="00A82DE3"/>
    <w:rsid w:val="00A938B1"/>
    <w:rsid w:val="00A97A9C"/>
    <w:rsid w:val="00AE6EB0"/>
    <w:rsid w:val="00AF57C6"/>
    <w:rsid w:val="00B16563"/>
    <w:rsid w:val="00B25E75"/>
    <w:rsid w:val="00B26523"/>
    <w:rsid w:val="00B44D5F"/>
    <w:rsid w:val="00B52E6E"/>
    <w:rsid w:val="00B729DC"/>
    <w:rsid w:val="00BA31C2"/>
    <w:rsid w:val="00BA502B"/>
    <w:rsid w:val="00BA5DD5"/>
    <w:rsid w:val="00CC55E5"/>
    <w:rsid w:val="00CD3C24"/>
    <w:rsid w:val="00D35DAF"/>
    <w:rsid w:val="00D51249"/>
    <w:rsid w:val="00D97985"/>
    <w:rsid w:val="00DB5BA0"/>
    <w:rsid w:val="00E14C3F"/>
    <w:rsid w:val="00E2477B"/>
    <w:rsid w:val="00E47208"/>
    <w:rsid w:val="00E80C88"/>
    <w:rsid w:val="00EA2F26"/>
    <w:rsid w:val="00EC47E4"/>
    <w:rsid w:val="00EF4281"/>
    <w:rsid w:val="00F536AE"/>
    <w:rsid w:val="00FC0830"/>
    <w:rsid w:val="00FF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0C77F26"/>
  <w15:docId w15:val="{331A9691-31A6-41AE-9750-780027AD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spacing w:after="0" w:line="240" w:lineRule="auto"/>
      <w:ind w:left="5387"/>
      <w:outlineLvl w:val="0"/>
    </w:pPr>
    <w:rPr>
      <w:rFonts w:ascii="Arial" w:eastAsia="Times New Roman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semiHidden/>
  </w:style>
  <w:style w:type="paragraph" w:styleId="Pidipagina">
    <w:name w:val="footer"/>
    <w:basedOn w:val="Normal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uiPriority w:val="99"/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justify">
    <w:name w:val="justify"/>
    <w:basedOn w:val="Normal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Provincia">
    <w:name w:val="Provincia"/>
    <w:basedOn w:val="Normale"/>
    <w:pPr>
      <w:spacing w:after="0" w:line="240" w:lineRule="auto"/>
      <w:jc w:val="both"/>
    </w:pPr>
    <w:rPr>
      <w:rFonts w:ascii="Garamond" w:hAnsi="Garamond"/>
      <w:sz w:val="24"/>
    </w:rPr>
  </w:style>
  <w:style w:type="paragraph" w:customStyle="1" w:styleId="Destinatario">
    <w:name w:val="Destinatario"/>
    <w:basedOn w:val="Provincia"/>
    <w:pPr>
      <w:ind w:left="5103"/>
    </w:pPr>
  </w:style>
  <w:style w:type="paragraph" w:styleId="Rientrocorpodeltesto3">
    <w:name w:val="Body Text Indent 3"/>
    <w:basedOn w:val="Normale"/>
    <w:semiHidden/>
    <w:pPr>
      <w:pBdr>
        <w:top w:val="single" w:sz="4" w:space="1" w:color="auto"/>
      </w:pBdr>
      <w:suppressAutoHyphens/>
      <w:spacing w:after="0" w:line="240" w:lineRule="auto"/>
      <w:ind w:firstLine="284"/>
      <w:jc w:val="center"/>
    </w:pPr>
    <w:rPr>
      <w:rFonts w:ascii="Times New Roman" w:eastAsia="Times New Roman" w:hAnsi="Times New Roman"/>
      <w:sz w:val="14"/>
    </w:rPr>
  </w:style>
  <w:style w:type="paragraph" w:customStyle="1" w:styleId="ProvinciaTesto">
    <w:name w:val="Provincia_Testo"/>
    <w:basedOn w:val="Provincia"/>
    <w:pPr>
      <w:ind w:left="567"/>
    </w:pPr>
  </w:style>
  <w:style w:type="paragraph" w:customStyle="1" w:styleId="RientroNullo">
    <w:name w:val="Rientro Nullo"/>
    <w:basedOn w:val="Normale"/>
    <w:pPr>
      <w:suppressAutoHyphens/>
      <w:spacing w:after="0" w:line="240" w:lineRule="auto"/>
      <w:jc w:val="both"/>
    </w:pPr>
    <w:rPr>
      <w:rFonts w:ascii="Times New Roman" w:eastAsia="Times New Roman" w:hAnsi="Times New Roman"/>
    </w:rPr>
  </w:style>
  <w:style w:type="paragraph" w:styleId="NormaleWeb">
    <w:name w:val="Normal (Web)"/>
    <w:basedOn w:val="Normal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  <w:lang w:eastAsia="en-US"/>
    </w:rPr>
  </w:style>
  <w:style w:type="paragraph" w:styleId="Indirizzodestinatario">
    <w:name w:val="envelope address"/>
    <w:basedOn w:val="Provincia"/>
    <w:semiHidden/>
    <w:pPr>
      <w:suppressAutoHyphens/>
      <w:spacing w:before="40" w:after="40"/>
      <w:ind w:left="5103" w:firstLine="284"/>
    </w:pPr>
    <w:rPr>
      <w:rFonts w:cs="Garamond"/>
      <w:lang w:eastAsia="ar-SA"/>
    </w:rPr>
  </w:style>
  <w:style w:type="paragraph" w:styleId="Paragrafoelenco">
    <w:name w:val="List Paragraph"/>
    <w:basedOn w:val="Normale"/>
    <w:uiPriority w:val="34"/>
    <w:qFormat/>
    <w:rsid w:val="0079223D"/>
    <w:pPr>
      <w:ind w:left="720"/>
      <w:contextualSpacing/>
    </w:pPr>
  </w:style>
  <w:style w:type="table" w:styleId="Grigliatabella">
    <w:name w:val="Table Grid"/>
    <w:basedOn w:val="Tabellanormale"/>
    <w:uiPriority w:val="59"/>
    <w:rsid w:val="00FF26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7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o%20Di%20Gennaro\AppData\Roaming\Microsoft\Templates\Lettera%20DG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Lettera DG</Template>
  <TotalTime>0</TotalTime>
  <Pages>6</Pages>
  <Words>1692</Words>
  <Characters>9645</Characters>
  <Application>Microsoft Office Word</Application>
  <DocSecurity>0</DocSecurity>
  <Lines>80</Lines>
  <Paragraphs>22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Potenza, 23 ottobre 2009</vt:lpstr>
      <vt:lpstr>Potenza, 23 ottobre 2009</vt:lpstr>
    </vt:vector>
  </TitlesOfParts>
  <Company/>
  <LinksUpToDate>false</LinksUpToDate>
  <CharactersWithSpaces>11315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Potenza, 23 ottobre 2009</dc:title>
  <dc:subject/>
  <dc:creator>Di Gennaro Antonio</dc:creator>
  <cp:keywords/>
  <dc:description/>
  <cp:lastModifiedBy>genovese</cp:lastModifiedBy>
  <cp:revision>2</cp:revision>
  <cp:lastPrinted>2014-03-07T09:50:00Z</cp:lastPrinted>
  <dcterms:created xsi:type="dcterms:W3CDTF">2021-02-18T14:05:00Z</dcterms:created>
  <dcterms:modified xsi:type="dcterms:W3CDTF">2021-02-18T14:05:00Z</dcterms:modified>
</cp:coreProperties>
</file>